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1F4E" w:rsidRDefault="00AA1F4E">
      <w:pPr>
        <w:spacing w:after="160" w:line="259" w:lineRule="auto"/>
        <w:rPr>
          <w:rFonts w:ascii="Calibri" w:hAnsi="Calibri"/>
          <w:sz w:val="18"/>
          <w:szCs w:val="18"/>
        </w:rPr>
      </w:pPr>
      <w:r>
        <w:rPr>
          <w:noProof/>
          <w:lang w:eastAsia="it-IT"/>
        </w:rPr>
        <w:pict>
          <v:rect id="Text Box 211" o:spid="_x0000_s1026" style="position:absolute;margin-left:523.15pt;margin-top:24.75pt;width:20.2pt;height:11.95pt;z-index:251658240;mso-position-vertical-relative:page" filled="f">
            <v:fill o:detectmouseclick="t"/>
            <v:textbox>
              <w:txbxContent>
                <w:p w:rsidR="00AA1F4E" w:rsidRDefault="00AA1F4E">
                  <w:pPr>
                    <w:pStyle w:val="Contenutocornice"/>
                    <w:ind w:left="33"/>
                  </w:pPr>
                  <w:r>
                    <w:rPr>
                      <w:position w:val="-1"/>
                      <w:sz w:val="14"/>
                      <w:szCs w:val="14"/>
                    </w:rPr>
                    <w:t>rev00</w:t>
                  </w:r>
                </w:p>
              </w:txbxContent>
            </v:textbox>
            <w10:wrap type="square" anchory="page"/>
          </v:rect>
        </w:pict>
      </w:r>
      <w:r>
        <w:rPr>
          <w:rFonts w:ascii="Calibri" w:hAnsi="Calibri"/>
          <w:sz w:val="18"/>
          <w:szCs w:val="18"/>
        </w:rPr>
        <w:t>Allegato 3.2 Modello B - Autocertificazione antimafia</w:t>
      </w:r>
    </w:p>
    <w:p w:rsidR="00AA1F4E" w:rsidRDefault="00AA1F4E">
      <w:pPr>
        <w:spacing w:before="4"/>
        <w:ind w:left="3045" w:right="3056"/>
        <w:jc w:val="center"/>
        <w:outlineLvl w:val="0"/>
        <w:rPr>
          <w:rFonts w:ascii="Arial" w:hAnsi="Arial"/>
          <w:b/>
          <w:bCs/>
          <w:sz w:val="20"/>
          <w:szCs w:val="20"/>
          <w:lang w:eastAsia="it-IT"/>
        </w:rPr>
      </w:pPr>
      <w:r>
        <w:rPr>
          <w:rFonts w:ascii="Arial" w:hAnsi="Arial"/>
          <w:b/>
          <w:bCs/>
          <w:sz w:val="20"/>
          <w:szCs w:val="20"/>
          <w:lang w:eastAsia="it-IT"/>
        </w:rPr>
        <w:t>AUTOCERTIFICAZIONE DI ISCRIZIONE ALLA CCIAA</w:t>
      </w:r>
    </w:p>
    <w:p w:rsidR="00AA1F4E" w:rsidRDefault="00AA1F4E">
      <w:pPr>
        <w:spacing w:line="229" w:lineRule="exact"/>
        <w:ind w:left="3045" w:right="3049"/>
        <w:jc w:val="center"/>
        <w:rPr>
          <w:rFonts w:ascii="Arial" w:hAnsi="Arial"/>
          <w:b/>
          <w:bCs/>
          <w:sz w:val="20"/>
          <w:szCs w:val="20"/>
          <w:lang w:eastAsia="it-IT"/>
        </w:rPr>
      </w:pPr>
      <w:r>
        <w:rPr>
          <w:rFonts w:ascii="Arial" w:hAnsi="Arial"/>
          <w:b/>
          <w:bCs/>
          <w:sz w:val="20"/>
          <w:szCs w:val="20"/>
          <w:lang w:eastAsia="it-IT"/>
        </w:rPr>
        <w:t>con dicitura ANTIMAFIA</w:t>
      </w:r>
    </w:p>
    <w:p w:rsidR="00AA1F4E" w:rsidRDefault="00AA1F4E">
      <w:pPr>
        <w:spacing w:line="206" w:lineRule="exact"/>
        <w:ind w:left="3045" w:right="3056"/>
        <w:jc w:val="center"/>
        <w:rPr>
          <w:rFonts w:ascii="Arial" w:hAnsi="Arial"/>
          <w:sz w:val="18"/>
          <w:szCs w:val="18"/>
          <w:lang w:eastAsia="it-IT"/>
        </w:rPr>
      </w:pPr>
      <w:r>
        <w:rPr>
          <w:noProof/>
          <w:lang w:eastAsia="it-IT"/>
        </w:rPr>
        <w:pict>
          <v:rect id="Rectangle 210" o:spid="_x0000_s1027" style="position:absolute;left:0;text-align:left;margin-left:343pt;margin-top:26.3pt;width:226.75pt;height:11.35pt;z-index:251659264;mso-position-horizontal-relative:page" fillcolor="#cee6f4" stroked="f" strokecolor="#3465a4">
            <v:fill color2="#31190b" o:detectmouseclick="t"/>
            <v:stroke joinstyle="round"/>
            <w10:wrap anchorx="page"/>
          </v:rect>
        </w:pict>
      </w:r>
      <w:r>
        <w:rPr>
          <w:rFonts w:ascii="Arial" w:hAnsi="Arial"/>
          <w:sz w:val="18"/>
          <w:szCs w:val="18"/>
          <w:lang w:eastAsia="it-IT"/>
        </w:rPr>
        <w:t>(Art. 46 del D.P.R. 28 dicembre 2000, n. 445)</w:t>
      </w:r>
    </w:p>
    <w:p w:rsidR="00AA1F4E" w:rsidRDefault="00AA1F4E">
      <w:pPr>
        <w:spacing w:before="6"/>
        <w:rPr>
          <w:rFonts w:ascii="Arial" w:hAnsi="Arial"/>
          <w:sz w:val="19"/>
          <w:szCs w:val="19"/>
          <w:lang w:eastAsia="it-IT"/>
        </w:rPr>
      </w:pPr>
    </w:p>
    <w:p w:rsidR="00AA1F4E" w:rsidRDefault="00AA1F4E">
      <w:pPr>
        <w:sectPr w:rsidR="00AA1F4E">
          <w:pgSz w:w="11906" w:h="16838"/>
          <w:pgMar w:top="400" w:right="380" w:bottom="280" w:left="400" w:header="0" w:footer="0" w:gutter="0"/>
          <w:cols w:space="720"/>
          <w:formProt w:val="0"/>
          <w:docGrid w:linePitch="100" w:charSpace="4096"/>
        </w:sectPr>
      </w:pPr>
    </w:p>
    <w:p w:rsidR="00AA1F4E" w:rsidRDefault="00AA1F4E">
      <w:pPr>
        <w:spacing w:before="95" w:line="403" w:lineRule="auto"/>
        <w:ind w:left="112" w:right="19"/>
        <w:rPr>
          <w:rFonts w:ascii="Arial" w:hAnsi="Arial"/>
          <w:sz w:val="18"/>
          <w:szCs w:val="18"/>
          <w:lang w:eastAsia="it-IT"/>
        </w:rPr>
      </w:pPr>
      <w:r>
        <w:rPr>
          <w:noProof/>
          <w:lang w:eastAsia="it-IT"/>
        </w:rPr>
        <w:pict>
          <v:group id="shape_0" o:spid="_x0000_s1028" alt="Group 206" style="position:absolute;left:0;text-align:left;margin-left:55.2pt;margin-top:21.8pt;width:61.5pt;height:11.4pt;z-index:251660288" coordorigin="1104,436" coordsize="1230,228">
            <v:rect id="Rectangle 208" o:spid="_x0000_s1029" style="position:absolute;left:1104;top:436;width:578;height:227;mso-position-horizontal-relative:page" fillcolor="#cee6f4" stroked="f" strokecolor="#3465a4">
              <v:fill color2="#31190b" o:detectmouseclick="t"/>
              <v:stroke joinstyle="round"/>
            </v:rect>
            <v:rect id="Text Box 207" o:spid="_x0000_s1030" style="position:absolute;left:1684;top:436;width:649;height:227;mso-position-horizontal-relative:page" filled="f" stroked="f" strokecolor="#3465a4">
              <v:fill o:detectmouseclick="t"/>
              <v:stroke joinstyle="round"/>
              <v:textbox>
                <w:txbxContent>
                  <w:p w:rsidR="00AA1F4E" w:rsidRDefault="00AA1F4E">
                    <w:pPr>
                      <w:overflowPunct w:val="0"/>
                      <w:spacing w:before="9"/>
                    </w:pPr>
                    <w:r>
                      <w:rPr>
                        <w:rFonts w:ascii="Calibri" w:hAnsi="Calibri"/>
                        <w:sz w:val="18"/>
                        <w:szCs w:val="18"/>
                        <w:lang w:val="en-US"/>
                      </w:rPr>
                      <w:t>)il</w:t>
                    </w:r>
                  </w:p>
                </w:txbxContent>
              </v:textbox>
            </v:rect>
          </v:group>
        </w:pict>
      </w:r>
      <w:r>
        <w:rPr>
          <w:noProof/>
          <w:lang w:eastAsia="it-IT"/>
        </w:rPr>
        <w:pict>
          <v:rect id="Rectangle 209" o:spid="_x0000_s1031" style="position:absolute;left:0;text-align:left;margin-left:83.6pt;margin-top:4.7pt;width:226.75pt;height:11.35pt;z-index:251661312;mso-position-horizontal-relative:page" fillcolor="#cee6f4" stroked="f" strokecolor="#3465a4">
            <v:fill color2="#31190b" o:detectmouseclick="t"/>
            <v:stroke joinstyle="round"/>
            <w10:wrap anchorx="page"/>
          </v:rect>
        </w:pict>
      </w:r>
      <w:r>
        <w:rPr>
          <w:noProof/>
          <w:lang w:eastAsia="it-IT"/>
        </w:rPr>
        <w:pict>
          <v:rect id="Rectangle 205" o:spid="_x0000_s1032" style="position:absolute;left:0;text-align:left;margin-left:70.4pt;margin-top:38.8pt;width:239.45pt;height:11.35pt;z-index:251662336;mso-position-horizontal-relative:page" fillcolor="#cee6f4" stroked="f" strokecolor="#3465a4">
            <v:fill color2="#31190b" o:detectmouseclick="t"/>
            <v:stroke joinstyle="round"/>
            <w10:wrap anchorx="page"/>
          </v:rect>
        </w:pict>
      </w:r>
      <w:r>
        <w:rPr>
          <w:rFonts w:ascii="Arial" w:hAnsi="Arial"/>
          <w:sz w:val="18"/>
          <w:szCs w:val="18"/>
          <w:lang w:eastAsia="it-IT"/>
        </w:rPr>
        <w:t>Il sottoscritto (Prov.</w:t>
      </w:r>
    </w:p>
    <w:p w:rsidR="00AA1F4E" w:rsidRDefault="00AA1F4E">
      <w:pPr>
        <w:spacing w:line="408" w:lineRule="auto"/>
        <w:ind w:left="112" w:right="119"/>
        <w:rPr>
          <w:rFonts w:ascii="Arial" w:hAnsi="Arial"/>
          <w:sz w:val="18"/>
          <w:szCs w:val="18"/>
          <w:lang w:eastAsia="it-IT"/>
        </w:rPr>
      </w:pPr>
      <w:r>
        <w:rPr>
          <w:noProof/>
          <w:lang w:eastAsia="it-IT"/>
        </w:rPr>
        <w:pict>
          <v:rect id="Rectangle 204" o:spid="_x0000_s1033" style="position:absolute;left:0;text-align:left;margin-left:73.5pt;margin-top:15.95pt;width:123.65pt;height:11.35pt;z-index:251663360;mso-position-horizontal-relative:page" fillcolor="#cee6f4" stroked="f" strokecolor="#3465a4">
            <v:fill color2="#31190b" o:detectmouseclick="t"/>
            <v:stroke joinstyle="round"/>
            <w10:wrap anchorx="page"/>
          </v:rect>
        </w:pict>
      </w:r>
      <w:r>
        <w:rPr>
          <w:noProof/>
          <w:lang w:eastAsia="it-IT"/>
        </w:rPr>
        <w:pict>
          <v:rect id="Text Box 203" o:spid="_x0000_s1034" style="position:absolute;left:0;text-align:left;margin-left:26pt;margin-top:32.15pt;width:542.45pt;height:46.05pt;z-index:251664384;mso-position-horizontal-relative:page" filled="f" stroked="f" strokecolor="#3465a4">
            <v:fill o:detectmouseclick="t"/>
            <v:stroke joinstyle="round"/>
            <v:textbox>
              <w:txbxContent>
                <w:tbl>
                  <w:tblPr>
                    <w:tblW w:w="10850" w:type="dxa"/>
                    <w:tblInd w:w="-106" w:type="dxa"/>
                    <w:tblBorders>
                      <w:top w:val="single" w:sz="2" w:space="0" w:color="7F7F7F"/>
                      <w:left w:val="single" w:sz="2" w:space="0" w:color="7F7F7F"/>
                    </w:tblBorders>
                    <w:tblLook w:val="01E0"/>
                  </w:tblPr>
                  <w:tblGrid>
                    <w:gridCol w:w="741"/>
                    <w:gridCol w:w="3710"/>
                    <w:gridCol w:w="159"/>
                    <w:gridCol w:w="448"/>
                    <w:gridCol w:w="691"/>
                    <w:gridCol w:w="318"/>
                    <w:gridCol w:w="473"/>
                    <w:gridCol w:w="4310"/>
                  </w:tblGrid>
                  <w:tr w:rsidR="00AA1F4E">
                    <w:trPr>
                      <w:trHeight w:val="307"/>
                    </w:trPr>
                    <w:tc>
                      <w:tcPr>
                        <w:tcW w:w="4586" w:type="dxa"/>
                        <w:gridSpan w:val="3"/>
                        <w:tcBorders>
                          <w:top w:val="single" w:sz="2" w:space="0" w:color="7F7F7F"/>
                        </w:tcBorders>
                      </w:tcPr>
                      <w:p w:rsidR="00AA1F4E" w:rsidRPr="00E9596D" w:rsidRDefault="00AA1F4E" w:rsidP="00E9596D">
                        <w:pPr>
                          <w:pStyle w:val="TableParagraph"/>
                          <w:spacing w:before="36"/>
                          <w:ind w:left="159"/>
                          <w:rPr>
                            <w:i/>
                            <w:iCs/>
                            <w:sz w:val="14"/>
                            <w:szCs w:val="14"/>
                          </w:rPr>
                        </w:pPr>
                        <w:r w:rsidRPr="00E9596D">
                          <w:rPr>
                            <w:i/>
                            <w:iCs/>
                            <w:sz w:val="14"/>
                            <w:szCs w:val="14"/>
                          </w:rPr>
                          <w:t>(nel caso di Procura Speciale)</w:t>
                        </w:r>
                      </w:p>
                    </w:tc>
                    <w:tc>
                      <w:tcPr>
                        <w:tcW w:w="6263" w:type="dxa"/>
                        <w:gridSpan w:val="5"/>
                        <w:tcBorders>
                          <w:top w:val="single" w:sz="2" w:space="0" w:color="7F7F7F"/>
                          <w:right w:val="single" w:sz="2" w:space="0" w:color="7F7F7F"/>
                        </w:tcBorders>
                      </w:tcPr>
                      <w:p w:rsidR="00AA1F4E" w:rsidRPr="00E9596D" w:rsidRDefault="00AA1F4E">
                        <w:pPr>
                          <w:pStyle w:val="TableParagraph"/>
                          <w:rPr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AA1F4E">
                    <w:trPr>
                      <w:trHeight w:val="251"/>
                    </w:trPr>
                    <w:tc>
                      <w:tcPr>
                        <w:tcW w:w="4586" w:type="dxa"/>
                        <w:gridSpan w:val="3"/>
                        <w:tcBorders>
                          <w:bottom w:val="single" w:sz="48" w:space="0" w:color="FFFFFF"/>
                        </w:tcBorders>
                      </w:tcPr>
                      <w:p w:rsidR="00AA1F4E" w:rsidRPr="00E9596D" w:rsidRDefault="00AA1F4E" w:rsidP="00E9596D">
                        <w:pPr>
                          <w:pStyle w:val="TableParagraph"/>
                          <w:spacing w:before="11"/>
                          <w:ind w:left="159"/>
                          <w:rPr>
                            <w:sz w:val="18"/>
                            <w:szCs w:val="18"/>
                          </w:rPr>
                        </w:pPr>
                        <w:r w:rsidRPr="00E9596D">
                          <w:rPr>
                            <w:sz w:val="18"/>
                            <w:szCs w:val="18"/>
                          </w:rPr>
                          <w:t>giusta procura speciale autenticata nella firma in data</w:t>
                        </w:r>
                      </w:p>
                    </w:tc>
                    <w:tc>
                      <w:tcPr>
                        <w:tcW w:w="1288" w:type="dxa"/>
                        <w:gridSpan w:val="3"/>
                        <w:tcBorders>
                          <w:bottom w:val="single" w:sz="48" w:space="0" w:color="FFFFFF"/>
                        </w:tcBorders>
                        <w:shd w:val="clear" w:color="auto" w:fill="CEE6F4"/>
                      </w:tcPr>
                      <w:p w:rsidR="00AA1F4E" w:rsidRPr="00E9596D" w:rsidRDefault="00AA1F4E">
                        <w:pPr>
                          <w:pStyle w:val="TableParagraph"/>
                          <w:rPr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4975" w:type="dxa"/>
                        <w:gridSpan w:val="2"/>
                        <w:tcBorders>
                          <w:bottom w:val="single" w:sz="48" w:space="0" w:color="FFFFFF"/>
                          <w:right w:val="single" w:sz="2" w:space="0" w:color="7F7F7F"/>
                        </w:tcBorders>
                      </w:tcPr>
                      <w:p w:rsidR="00AA1F4E" w:rsidRPr="00E9596D" w:rsidRDefault="00AA1F4E" w:rsidP="00E9596D">
                        <w:pPr>
                          <w:pStyle w:val="TableParagraph"/>
                          <w:spacing w:before="11"/>
                          <w:ind w:left="129"/>
                          <w:rPr>
                            <w:sz w:val="18"/>
                            <w:szCs w:val="18"/>
                          </w:rPr>
                        </w:pPr>
                        <w:r w:rsidRPr="00E9596D">
                          <w:rPr>
                            <w:sz w:val="18"/>
                            <w:szCs w:val="18"/>
                          </w:rPr>
                          <w:t>dal Notaio in</w:t>
                        </w:r>
                      </w:p>
                    </w:tc>
                  </w:tr>
                  <w:tr w:rsidR="00AA1F4E">
                    <w:trPr>
                      <w:trHeight w:val="238"/>
                    </w:trPr>
                    <w:tc>
                      <w:tcPr>
                        <w:tcW w:w="590" w:type="dxa"/>
                        <w:tcBorders>
                          <w:top w:val="single" w:sz="48" w:space="0" w:color="FFFFFF"/>
                          <w:bottom w:val="single" w:sz="2" w:space="0" w:color="7F7F7F"/>
                        </w:tcBorders>
                      </w:tcPr>
                      <w:p w:rsidR="00AA1F4E" w:rsidRPr="00E9596D" w:rsidRDefault="00AA1F4E" w:rsidP="00E9596D">
                        <w:pPr>
                          <w:pStyle w:val="TableParagraph"/>
                          <w:spacing w:line="197" w:lineRule="exact"/>
                          <w:ind w:left="159"/>
                          <w:rPr>
                            <w:sz w:val="18"/>
                            <w:szCs w:val="18"/>
                          </w:rPr>
                        </w:pPr>
                        <w:r w:rsidRPr="00E9596D">
                          <w:rPr>
                            <w:sz w:val="18"/>
                            <w:szCs w:val="18"/>
                          </w:rPr>
                          <w:t>Dott.</w:t>
                        </w:r>
                      </w:p>
                    </w:tc>
                    <w:tc>
                      <w:tcPr>
                        <w:tcW w:w="3872" w:type="dxa"/>
                        <w:tcBorders>
                          <w:top w:val="single" w:sz="48" w:space="0" w:color="FFFFFF"/>
                          <w:bottom w:val="single" w:sz="2" w:space="0" w:color="7F7F7F"/>
                        </w:tcBorders>
                        <w:shd w:val="clear" w:color="auto" w:fill="CEE6F4"/>
                      </w:tcPr>
                      <w:p w:rsidR="00AA1F4E" w:rsidRPr="00E9596D" w:rsidRDefault="00AA1F4E">
                        <w:pPr>
                          <w:pStyle w:val="TableParagraph"/>
                          <w:rPr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481" w:type="dxa"/>
                        <w:gridSpan w:val="2"/>
                        <w:tcBorders>
                          <w:top w:val="single" w:sz="48" w:space="0" w:color="FFFFFF"/>
                          <w:bottom w:val="single" w:sz="2" w:space="0" w:color="7F7F7F"/>
                        </w:tcBorders>
                      </w:tcPr>
                      <w:p w:rsidR="00AA1F4E" w:rsidRPr="00E9596D" w:rsidRDefault="00AA1F4E" w:rsidP="00E9596D">
                        <w:pPr>
                          <w:pStyle w:val="TableParagraph"/>
                          <w:spacing w:line="197" w:lineRule="exact"/>
                          <w:ind w:left="101"/>
                          <w:rPr>
                            <w:sz w:val="18"/>
                            <w:szCs w:val="18"/>
                          </w:rPr>
                        </w:pPr>
                        <w:r w:rsidRPr="00E9596D">
                          <w:rPr>
                            <w:sz w:val="18"/>
                            <w:szCs w:val="18"/>
                          </w:rPr>
                          <w:t>Rep</w:t>
                        </w:r>
                      </w:p>
                    </w:tc>
                    <w:tc>
                      <w:tcPr>
                        <w:tcW w:w="712" w:type="dxa"/>
                        <w:tcBorders>
                          <w:top w:val="single" w:sz="48" w:space="0" w:color="FFFFFF"/>
                          <w:bottom w:val="single" w:sz="2" w:space="0" w:color="7F7F7F"/>
                        </w:tcBorders>
                        <w:shd w:val="clear" w:color="auto" w:fill="CEE6F4"/>
                      </w:tcPr>
                      <w:p w:rsidR="00AA1F4E" w:rsidRPr="00E9596D" w:rsidRDefault="00AA1F4E">
                        <w:pPr>
                          <w:pStyle w:val="TableParagraph"/>
                          <w:rPr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220" w:type="dxa"/>
                        <w:tcBorders>
                          <w:top w:val="single" w:sz="48" w:space="0" w:color="FFFFFF"/>
                          <w:bottom w:val="single" w:sz="2" w:space="0" w:color="7F7F7F"/>
                        </w:tcBorders>
                        <w:shd w:val="clear" w:color="auto" w:fill="CEE6F4"/>
                      </w:tcPr>
                      <w:p w:rsidR="00AA1F4E" w:rsidRPr="00E9596D" w:rsidRDefault="00AA1F4E" w:rsidP="00E9596D">
                        <w:pPr>
                          <w:pStyle w:val="TableParagraph"/>
                          <w:spacing w:line="197" w:lineRule="exact"/>
                          <w:ind w:left="51"/>
                          <w:rPr>
                            <w:sz w:val="18"/>
                            <w:szCs w:val="18"/>
                          </w:rPr>
                        </w:pPr>
                        <w:r w:rsidRPr="00E9596D">
                          <w:rPr>
                            <w:sz w:val="18"/>
                            <w:szCs w:val="18"/>
                          </w:rPr>
                          <w:t>/</w:t>
                        </w:r>
                      </w:p>
                    </w:tc>
                    <w:tc>
                      <w:tcPr>
                        <w:tcW w:w="484" w:type="dxa"/>
                        <w:tcBorders>
                          <w:top w:val="single" w:sz="48" w:space="0" w:color="FFFFFF"/>
                          <w:bottom w:val="single" w:sz="2" w:space="0" w:color="7F7F7F"/>
                        </w:tcBorders>
                        <w:shd w:val="clear" w:color="auto" w:fill="CEE6F4"/>
                      </w:tcPr>
                      <w:p w:rsidR="00AA1F4E" w:rsidRPr="00E9596D" w:rsidRDefault="00AA1F4E">
                        <w:pPr>
                          <w:pStyle w:val="TableParagraph"/>
                          <w:rPr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4490" w:type="dxa"/>
                        <w:tcBorders>
                          <w:top w:val="single" w:sz="48" w:space="0" w:color="FFFFFF"/>
                          <w:bottom w:val="single" w:sz="2" w:space="0" w:color="7F7F7F"/>
                          <w:right w:val="single" w:sz="2" w:space="0" w:color="7F7F7F"/>
                        </w:tcBorders>
                      </w:tcPr>
                      <w:p w:rsidR="00AA1F4E" w:rsidRPr="00E9596D" w:rsidRDefault="00AA1F4E">
                        <w:pPr>
                          <w:pStyle w:val="TableParagraph"/>
                          <w:rPr>
                            <w:sz w:val="16"/>
                            <w:szCs w:val="16"/>
                          </w:rPr>
                        </w:pPr>
                      </w:p>
                    </w:tc>
                  </w:tr>
                </w:tbl>
                <w:p w:rsidR="00AA1F4E" w:rsidRDefault="00AA1F4E">
                  <w:pPr>
                    <w:pStyle w:val="BodyText"/>
                  </w:pPr>
                </w:p>
              </w:txbxContent>
            </v:textbox>
            <w10:wrap anchorx="page"/>
          </v:rect>
        </w:pict>
      </w:r>
      <w:r>
        <w:rPr>
          <w:rFonts w:ascii="Arial" w:hAnsi="Arial"/>
          <w:sz w:val="18"/>
          <w:szCs w:val="18"/>
          <w:lang w:eastAsia="it-IT"/>
        </w:rPr>
        <w:t>Via/Piazza in qualità di</w:t>
      </w:r>
    </w:p>
    <w:p w:rsidR="00AA1F4E" w:rsidRDefault="00AA1F4E">
      <w:pPr>
        <w:rPr>
          <w:rFonts w:ascii="Arial" w:hAnsi="Arial"/>
          <w:sz w:val="20"/>
          <w:szCs w:val="20"/>
          <w:lang w:eastAsia="it-IT"/>
        </w:rPr>
      </w:pPr>
      <w:r>
        <w:br w:type="column"/>
      </w:r>
    </w:p>
    <w:p w:rsidR="00AA1F4E" w:rsidRDefault="00AA1F4E">
      <w:pPr>
        <w:rPr>
          <w:rFonts w:ascii="Arial" w:hAnsi="Arial"/>
          <w:sz w:val="20"/>
          <w:szCs w:val="20"/>
          <w:lang w:eastAsia="it-IT"/>
        </w:rPr>
      </w:pPr>
    </w:p>
    <w:p w:rsidR="00AA1F4E" w:rsidRDefault="00AA1F4E">
      <w:pPr>
        <w:rPr>
          <w:rFonts w:ascii="Arial" w:hAnsi="Arial"/>
          <w:sz w:val="20"/>
          <w:szCs w:val="20"/>
          <w:lang w:eastAsia="it-IT"/>
        </w:rPr>
      </w:pPr>
    </w:p>
    <w:p w:rsidR="00AA1F4E" w:rsidRDefault="00AA1F4E">
      <w:pPr>
        <w:rPr>
          <w:rFonts w:ascii="Arial" w:hAnsi="Arial"/>
          <w:sz w:val="20"/>
          <w:szCs w:val="20"/>
          <w:lang w:eastAsia="it-IT"/>
        </w:rPr>
      </w:pPr>
    </w:p>
    <w:p w:rsidR="00AA1F4E" w:rsidRDefault="00AA1F4E">
      <w:pPr>
        <w:spacing w:before="2"/>
        <w:rPr>
          <w:rFonts w:ascii="Arial" w:hAnsi="Arial"/>
          <w:sz w:val="19"/>
          <w:szCs w:val="19"/>
          <w:lang w:eastAsia="it-IT"/>
        </w:rPr>
      </w:pPr>
    </w:p>
    <w:p w:rsidR="00AA1F4E" w:rsidRDefault="00AA1F4E">
      <w:pPr>
        <w:ind w:left="111"/>
        <w:rPr>
          <w:rFonts w:ascii="Arial" w:hAnsi="Arial"/>
          <w:sz w:val="18"/>
          <w:szCs w:val="18"/>
          <w:lang w:eastAsia="it-IT"/>
        </w:rPr>
      </w:pPr>
      <w:r>
        <w:rPr>
          <w:noProof/>
          <w:lang w:eastAsia="it-IT"/>
        </w:rPr>
        <w:pict>
          <v:group id="_x0000_s1035" alt="Group 200" style="position:absolute;left:0;text-align:left;margin-left:116.7pt;margin-top:-35.2pt;width:132.6pt;height:11.4pt;z-index:251665408" coordorigin="2334,-704" coordsize="2652,228">
            <v:rect id="Rectangle 202" o:spid="_x0000_s1036" style="position:absolute;left:2334;top:-704;width:1298;height:227;mso-position-horizontal-relative:page" fillcolor="#cee6f4" stroked="f" strokecolor="#3465a4">
              <v:fill color2="#31190b" o:detectmouseclick="t"/>
              <v:stroke joinstyle="round"/>
            </v:rect>
            <v:rect id="Text Box 201" o:spid="_x0000_s1037" style="position:absolute;left:3634;top:-704;width:1351;height:227;mso-position-horizontal-relative:page" filled="f" stroked="f" strokecolor="#3465a4">
              <v:fill o:detectmouseclick="t"/>
              <v:stroke joinstyle="round"/>
              <v:textbox>
                <w:txbxContent>
                  <w:p w:rsidR="00AA1F4E" w:rsidRDefault="00AA1F4E">
                    <w:pPr>
                      <w:overflowPunct w:val="0"/>
                      <w:spacing w:before="9"/>
                    </w:pPr>
                    <w:r>
                      <w:rPr>
                        <w:rFonts w:ascii="Calibri" w:hAnsi="Calibri"/>
                        <w:sz w:val="18"/>
                        <w:szCs w:val="18"/>
                        <w:lang w:val="en-US"/>
                      </w:rPr>
                      <w:t>residente a</w:t>
                    </w:r>
                  </w:p>
                </w:txbxContent>
              </v:textbox>
            </v:rect>
          </v:group>
        </w:pict>
      </w:r>
      <w:r>
        <w:rPr>
          <w:noProof/>
          <w:lang w:eastAsia="it-IT"/>
        </w:rPr>
        <w:pict>
          <v:rect id="Rectangle 199" o:spid="_x0000_s1038" style="position:absolute;left:0;text-align:left;margin-left:249.3pt;margin-top:-35.25pt;width:240.95pt;height:11.35pt;z-index:251666432;mso-position-horizontal-relative:page" fillcolor="#cee6f4" stroked="f" strokecolor="#3465a4">
            <v:fill color2="#31190b" o:detectmouseclick="t"/>
            <v:stroke joinstyle="round"/>
            <w10:wrap anchorx="page"/>
          </v:rect>
        </w:pict>
      </w:r>
      <w:r>
        <w:rPr>
          <w:rFonts w:ascii="Arial" w:hAnsi="Arial"/>
          <w:sz w:val="10"/>
          <w:szCs w:val="10"/>
          <w:lang w:eastAsia="it-IT"/>
        </w:rPr>
        <w:t xml:space="preserve">(4) </w:t>
      </w:r>
      <w:r>
        <w:rPr>
          <w:rFonts w:ascii="Arial" w:hAnsi="Arial"/>
          <w:position w:val="1"/>
          <w:sz w:val="18"/>
          <w:szCs w:val="18"/>
          <w:lang w:eastAsia="it-IT"/>
        </w:rPr>
        <w:t>dell'impresa</w:t>
      </w:r>
    </w:p>
    <w:p w:rsidR="00AA1F4E" w:rsidRDefault="00AA1F4E">
      <w:pPr>
        <w:spacing w:before="95"/>
        <w:ind w:left="112"/>
        <w:rPr>
          <w:rFonts w:ascii="Arial" w:hAnsi="Arial"/>
          <w:sz w:val="18"/>
          <w:szCs w:val="18"/>
          <w:lang w:eastAsia="it-IT"/>
        </w:rPr>
      </w:pPr>
      <w:r>
        <w:br w:type="column"/>
      </w:r>
      <w:r>
        <w:rPr>
          <w:rFonts w:ascii="Arial" w:hAnsi="Arial"/>
          <w:sz w:val="18"/>
          <w:szCs w:val="18"/>
          <w:lang w:eastAsia="it-IT"/>
        </w:rPr>
        <w:t>nato a</w:t>
      </w:r>
    </w:p>
    <w:p w:rsidR="00AA1F4E" w:rsidRDefault="00AA1F4E">
      <w:pPr>
        <w:spacing w:before="7"/>
        <w:rPr>
          <w:rFonts w:ascii="Arial" w:hAnsi="Arial"/>
          <w:sz w:val="11"/>
          <w:szCs w:val="11"/>
          <w:lang w:eastAsia="it-IT"/>
        </w:rPr>
      </w:pPr>
    </w:p>
    <w:p w:rsidR="00AA1F4E" w:rsidRDefault="00AA1F4E">
      <w:pPr>
        <w:spacing w:line="228" w:lineRule="exact"/>
        <w:ind w:left="3658"/>
        <w:rPr>
          <w:rFonts w:ascii="Arial" w:hAnsi="Arial"/>
          <w:sz w:val="20"/>
          <w:szCs w:val="20"/>
          <w:lang w:eastAsia="it-IT"/>
        </w:rPr>
      </w:pPr>
      <w:r>
        <w:rPr>
          <w:noProof/>
          <w:lang w:eastAsia="it-IT"/>
        </w:rPr>
        <w:pict>
          <v:group id="_x0000_s1039" style="position:absolute;left:0;text-align:left;margin-left:0;margin-top:-11.45pt;width:79.5pt;height:11.4pt;z-index:251667456" coordorigin=",-229" coordsize="1590,228">
            <v:rect id="Rectangle 198" o:spid="_x0000_s1040" style="position:absolute;left:752;top:-229;width:837;height:227;mso-position-vertical:top" fillcolor="#cee6f4" stroked="f" strokecolor="#3465a4">
              <v:fill color2="#31190b" o:detectmouseclick="t"/>
              <v:stroke joinstyle="round"/>
            </v:rect>
            <v:rect id="Text Box 197" o:spid="_x0000_s1041" style="position:absolute;top:-229;width:750;height:227;mso-position-vertical:top" filled="f" stroked="f" strokecolor="#3465a4">
              <v:fill o:detectmouseclick="t"/>
              <v:stroke joinstyle="round"/>
              <v:textbox>
                <w:txbxContent>
                  <w:p w:rsidR="00AA1F4E" w:rsidRDefault="00AA1F4E">
                    <w:pPr>
                      <w:overflowPunct w:val="0"/>
                      <w:spacing w:before="9"/>
                    </w:pPr>
                    <w:r>
                      <w:rPr>
                        <w:rFonts w:ascii="Calibri" w:hAnsi="Calibri"/>
                        <w:sz w:val="18"/>
                        <w:szCs w:val="18"/>
                        <w:lang w:val="en-US"/>
                      </w:rPr>
                      <w:t>C.A.P.</w:t>
                    </w:r>
                  </w:p>
                </w:txbxContent>
              </v:textbox>
            </v:rect>
          </v:group>
        </w:pict>
      </w:r>
    </w:p>
    <w:p w:rsidR="00AA1F4E" w:rsidRDefault="00AA1F4E">
      <w:pPr>
        <w:spacing w:before="8"/>
        <w:rPr>
          <w:rFonts w:ascii="Arial" w:hAnsi="Arial"/>
          <w:sz w:val="9"/>
          <w:szCs w:val="9"/>
          <w:lang w:eastAsia="it-IT"/>
        </w:rPr>
      </w:pPr>
    </w:p>
    <w:p w:rsidR="00AA1F4E" w:rsidRDefault="00AA1F4E">
      <w:pPr>
        <w:spacing w:line="228" w:lineRule="exact"/>
        <w:ind w:left="55"/>
        <w:rPr>
          <w:rFonts w:ascii="Arial" w:hAnsi="Arial"/>
          <w:sz w:val="20"/>
          <w:szCs w:val="20"/>
          <w:lang w:eastAsia="it-IT"/>
        </w:rPr>
      </w:pPr>
      <w:r>
        <w:rPr>
          <w:noProof/>
          <w:lang w:eastAsia="it-IT"/>
        </w:rPr>
        <w:pict>
          <v:group id="_x0000_s1042" style="position:absolute;left:0;text-align:left;margin-left:0;margin-top:-11.45pt;width:47.75pt;height:11.4pt;z-index:251668480" coordorigin=",-229" coordsize="955,228">
            <v:rect id="Rectangle 195" o:spid="_x0000_s1043" style="position:absolute;left:243;top:-229;width:711;height:227;mso-position-vertical:top" fillcolor="#cee6f4" stroked="f" strokecolor="#3465a4">
              <v:fill color2="#31190b" o:detectmouseclick="t"/>
              <v:stroke joinstyle="round"/>
            </v:rect>
            <v:rect id="Text Box 194" o:spid="_x0000_s1044" style="position:absolute;top:-229;width:241;height:227;mso-position-vertical:top" filled="f" stroked="f" strokecolor="#3465a4">
              <v:fill o:detectmouseclick="t"/>
              <v:stroke joinstyle="round"/>
              <v:textbox>
                <w:txbxContent>
                  <w:p w:rsidR="00AA1F4E" w:rsidRDefault="00AA1F4E">
                    <w:pPr>
                      <w:overflowPunct w:val="0"/>
                      <w:spacing w:before="9"/>
                    </w:pPr>
                    <w:r>
                      <w:rPr>
                        <w:rFonts w:ascii="Calibri" w:hAnsi="Calibri"/>
                        <w:sz w:val="18"/>
                        <w:szCs w:val="18"/>
                        <w:lang w:val="en-US"/>
                      </w:rPr>
                      <w:t>n.</w:t>
                    </w:r>
                  </w:p>
                </w:txbxContent>
              </v:textbox>
            </v:rect>
          </v:group>
        </w:pict>
      </w:r>
    </w:p>
    <w:p w:rsidR="00AA1F4E" w:rsidRDefault="00AA1F4E">
      <w:pPr>
        <w:sectPr w:rsidR="00AA1F4E">
          <w:type w:val="continuous"/>
          <w:pgSz w:w="11906" w:h="16838"/>
          <w:pgMar w:top="400" w:right="380" w:bottom="280" w:left="400" w:header="0" w:footer="0" w:gutter="0"/>
          <w:cols w:num="3" w:space="720" w:equalWidth="0">
            <w:col w:w="1163" w:space="2274"/>
            <w:col w:w="1283" w:space="1030"/>
            <w:col w:w="5375"/>
          </w:cols>
          <w:formProt w:val="0"/>
          <w:docGrid w:linePitch="100" w:charSpace="4096"/>
        </w:sectPr>
      </w:pPr>
    </w:p>
    <w:p w:rsidR="00AA1F4E" w:rsidRDefault="00AA1F4E">
      <w:pPr>
        <w:spacing w:before="9"/>
        <w:rPr>
          <w:rFonts w:ascii="Arial" w:hAnsi="Arial"/>
          <w:sz w:val="20"/>
          <w:szCs w:val="20"/>
          <w:lang w:eastAsia="it-IT"/>
        </w:rPr>
      </w:pPr>
    </w:p>
    <w:p w:rsidR="00AA1F4E" w:rsidRDefault="00AA1F4E">
      <w:pPr>
        <w:spacing w:line="228" w:lineRule="exact"/>
        <w:ind w:left="7220"/>
        <w:rPr>
          <w:rFonts w:ascii="Arial" w:hAnsi="Arial"/>
          <w:sz w:val="20"/>
          <w:szCs w:val="20"/>
          <w:lang w:eastAsia="it-IT"/>
        </w:rPr>
      </w:pPr>
      <w:r>
        <w:rPr>
          <w:noProof/>
          <w:lang w:eastAsia="it-IT"/>
        </w:rPr>
        <w:pict>
          <v:group id="_x0000_s1045" style="position:absolute;left:0;text-align:left;margin-left:0;margin-top:-11.45pt;width:180.4pt;height:11.4pt;z-index:251669504" coordorigin=",-229" coordsize="3608,228">
            <v:rect id="Rectangle 192" o:spid="_x0000_s1046" style="position:absolute;top:-229;width:3607;height:227;mso-position-vertical:top" fillcolor="#cee6f4" stroked="f" strokecolor="#3465a4">
              <v:fill color2="#31190b" o:detectmouseclick="t"/>
              <v:stroke joinstyle="round"/>
            </v:rect>
          </v:group>
        </w:pict>
      </w:r>
    </w:p>
    <w:p w:rsidR="00AA1F4E" w:rsidRDefault="00AA1F4E">
      <w:pPr>
        <w:rPr>
          <w:rFonts w:ascii="Arial" w:hAnsi="Arial"/>
          <w:sz w:val="20"/>
          <w:szCs w:val="20"/>
          <w:lang w:eastAsia="it-IT"/>
        </w:rPr>
      </w:pPr>
    </w:p>
    <w:p w:rsidR="00AA1F4E" w:rsidRDefault="00AA1F4E">
      <w:pPr>
        <w:spacing w:before="11"/>
        <w:rPr>
          <w:rFonts w:ascii="Arial" w:hAnsi="Arial"/>
          <w:sz w:val="16"/>
          <w:szCs w:val="16"/>
          <w:lang w:eastAsia="it-IT"/>
        </w:rPr>
      </w:pPr>
    </w:p>
    <w:p w:rsidR="00AA1F4E" w:rsidRDefault="00AA1F4E">
      <w:pPr>
        <w:sectPr w:rsidR="00AA1F4E">
          <w:type w:val="continuous"/>
          <w:pgSz w:w="11906" w:h="16838"/>
          <w:pgMar w:top="400" w:right="380" w:bottom="280" w:left="400" w:header="0" w:footer="0" w:gutter="0"/>
          <w:cols w:space="720"/>
          <w:formProt w:val="0"/>
          <w:docGrid w:linePitch="100" w:charSpace="4096"/>
        </w:sectPr>
      </w:pPr>
    </w:p>
    <w:p w:rsidR="00AA1F4E" w:rsidRDefault="00AA1F4E">
      <w:pPr>
        <w:spacing w:before="94" w:line="458" w:lineRule="auto"/>
        <w:ind w:left="112" w:right="2779"/>
        <w:rPr>
          <w:rFonts w:ascii="Arial" w:hAnsi="Arial"/>
          <w:sz w:val="18"/>
          <w:szCs w:val="18"/>
          <w:lang w:eastAsia="it-IT"/>
        </w:rPr>
      </w:pPr>
      <w:r>
        <w:rPr>
          <w:noProof/>
          <w:lang w:eastAsia="it-IT"/>
        </w:rPr>
        <w:pict>
          <v:rect id="Rectangle 188" o:spid="_x0000_s1047" style="position:absolute;left:0;text-align:left;margin-left:70.4pt;margin-top:23.95pt;width:265.85pt;height:11.35pt;z-index:251670528;mso-position-horizontal-relative:page" fillcolor="#cee6f4" stroked="f" strokecolor="#3465a4">
            <v:fill color2="#31190b" o:detectmouseclick="t"/>
            <v:stroke joinstyle="round"/>
            <w10:wrap anchorx="page"/>
          </v:rect>
        </w:pict>
      </w:r>
      <w:r>
        <w:rPr>
          <w:noProof/>
          <w:lang w:eastAsia="it-IT"/>
        </w:rPr>
        <w:pict>
          <v:rect id="Rectangle 187" o:spid="_x0000_s1048" style="position:absolute;left:0;text-align:left;margin-left:87.1pt;margin-top:43.75pt;width:79.65pt;height:11.35pt;z-index:251671552;mso-position-horizontal-relative:page" fillcolor="#cee6f4" stroked="f" strokecolor="#3465a4">
            <v:fill color2="#31190b" o:detectmouseclick="t"/>
            <v:stroke joinstyle="round"/>
            <w10:wrap anchorx="page"/>
          </v:rect>
        </w:pict>
      </w:r>
      <w:r>
        <w:rPr>
          <w:noProof/>
          <w:lang w:eastAsia="it-IT"/>
        </w:rPr>
        <w:pict>
          <v:rect id="Rectangle 190" o:spid="_x0000_s1049" style="position:absolute;left:0;text-align:left;margin-left:256.4pt;margin-top:-65.05pt;width:307.35pt;height:11.65pt;z-index:251672576;mso-position-horizontal-relative:page" fillcolor="#cee6f4" stroked="f" strokecolor="#3465a4">
            <v:fill color2="#31190b" o:detectmouseclick="t"/>
            <v:stroke joinstyle="round"/>
            <w10:wrap anchorx="page"/>
          </v:rect>
        </w:pict>
      </w:r>
      <w:r>
        <w:rPr>
          <w:noProof/>
          <w:lang w:eastAsia="it-IT"/>
        </w:rPr>
        <w:pict>
          <v:rect id="Rectangle 189" o:spid="_x0000_s1050" style="position:absolute;left:0;text-align:left;margin-left:81.6pt;margin-top:4.15pt;width:257.95pt;height:11.35pt;z-index:251673600;mso-position-horizontal-relative:page" fillcolor="#cee6f4" stroked="f" strokecolor="#3465a4">
            <v:fill color2="#31190b" o:detectmouseclick="t"/>
            <v:stroke joinstyle="round"/>
            <w10:wrap anchorx="page"/>
          </v:rect>
        </w:pict>
      </w:r>
      <w:r>
        <w:rPr>
          <w:rFonts w:ascii="Arial" w:hAnsi="Arial"/>
          <w:sz w:val="18"/>
          <w:szCs w:val="18"/>
          <w:lang w:eastAsia="it-IT"/>
        </w:rPr>
        <w:t>sede legale a Via/Piazza</w:t>
      </w:r>
    </w:p>
    <w:p w:rsidR="00AA1F4E" w:rsidRDefault="00AA1F4E">
      <w:pPr>
        <w:tabs>
          <w:tab w:val="left" w:pos="2987"/>
        </w:tabs>
        <w:spacing w:before="1"/>
        <w:ind w:left="112"/>
        <w:rPr>
          <w:rFonts w:ascii="Arial" w:hAnsi="Arial"/>
          <w:sz w:val="18"/>
          <w:szCs w:val="18"/>
          <w:lang w:eastAsia="it-IT"/>
        </w:rPr>
      </w:pPr>
      <w:r>
        <w:rPr>
          <w:rFonts w:ascii="Arial" w:hAnsi="Arial"/>
          <w:sz w:val="18"/>
          <w:szCs w:val="18"/>
          <w:lang w:eastAsia="it-IT"/>
        </w:rPr>
        <w:t>Codice</w:t>
      </w:r>
      <w:r>
        <w:rPr>
          <w:rFonts w:ascii="Arial" w:hAnsi="Arial"/>
          <w:spacing w:val="-5"/>
          <w:sz w:val="18"/>
          <w:szCs w:val="18"/>
          <w:lang w:eastAsia="it-IT"/>
        </w:rPr>
        <w:t xml:space="preserve"> </w:t>
      </w:r>
      <w:r>
        <w:rPr>
          <w:rFonts w:ascii="Arial" w:hAnsi="Arial"/>
          <w:sz w:val="18"/>
          <w:szCs w:val="18"/>
          <w:lang w:eastAsia="it-IT"/>
        </w:rPr>
        <w:t>Fiscale</w:t>
      </w:r>
      <w:r>
        <w:rPr>
          <w:rFonts w:ascii="Arial" w:hAnsi="Arial"/>
          <w:sz w:val="18"/>
          <w:szCs w:val="18"/>
          <w:lang w:eastAsia="it-IT"/>
        </w:rPr>
        <w:tab/>
        <w:t>- Partita</w:t>
      </w:r>
      <w:r>
        <w:rPr>
          <w:rFonts w:ascii="Arial" w:hAnsi="Arial"/>
          <w:spacing w:val="-6"/>
          <w:sz w:val="18"/>
          <w:szCs w:val="18"/>
          <w:lang w:eastAsia="it-IT"/>
        </w:rPr>
        <w:t xml:space="preserve"> </w:t>
      </w:r>
      <w:r>
        <w:rPr>
          <w:rFonts w:ascii="Arial" w:hAnsi="Arial"/>
          <w:spacing w:val="-5"/>
          <w:sz w:val="18"/>
          <w:szCs w:val="18"/>
          <w:lang w:eastAsia="it-IT"/>
        </w:rPr>
        <w:t>IVA</w:t>
      </w:r>
    </w:p>
    <w:p w:rsidR="00AA1F4E" w:rsidRDefault="00AA1F4E">
      <w:pPr>
        <w:spacing w:before="94"/>
        <w:ind w:left="180"/>
        <w:rPr>
          <w:rFonts w:ascii="Arial" w:hAnsi="Arial"/>
          <w:sz w:val="18"/>
          <w:szCs w:val="18"/>
          <w:lang w:eastAsia="it-IT"/>
        </w:rPr>
      </w:pPr>
      <w:r>
        <w:br w:type="column"/>
      </w:r>
      <w:r>
        <w:rPr>
          <w:rFonts w:ascii="Arial" w:hAnsi="Arial"/>
          <w:sz w:val="18"/>
          <w:szCs w:val="18"/>
          <w:lang w:eastAsia="it-IT"/>
        </w:rPr>
        <w:t>C.A.P.</w:t>
      </w:r>
    </w:p>
    <w:p w:rsidR="00AA1F4E" w:rsidRDefault="00AA1F4E">
      <w:pPr>
        <w:spacing w:before="5"/>
        <w:rPr>
          <w:rFonts w:ascii="Arial" w:hAnsi="Arial"/>
          <w:sz w:val="16"/>
          <w:szCs w:val="16"/>
          <w:lang w:eastAsia="it-IT"/>
        </w:rPr>
      </w:pPr>
    </w:p>
    <w:p w:rsidR="00AA1F4E" w:rsidRDefault="00AA1F4E">
      <w:pPr>
        <w:ind w:left="112"/>
        <w:rPr>
          <w:rFonts w:ascii="Arial" w:hAnsi="Arial"/>
          <w:sz w:val="18"/>
          <w:szCs w:val="18"/>
          <w:lang w:eastAsia="it-IT"/>
        </w:rPr>
      </w:pPr>
      <w:r>
        <w:rPr>
          <w:noProof/>
          <w:lang w:eastAsia="it-IT"/>
        </w:rPr>
        <w:pict>
          <v:rect id="Rectangle 186" o:spid="_x0000_s1051" style="position:absolute;left:0;text-align:left;margin-left:369.4pt;margin-top:-20.35pt;width:41.85pt;height:11.35pt;z-index:251674624;mso-position-horizontal-relative:page" fillcolor="#cee6f4" stroked="f" strokecolor="#3465a4">
            <v:fill color2="#31190b" o:detectmouseclick="t"/>
            <v:stroke joinstyle="round"/>
            <w10:wrap anchorx="page"/>
          </v:rect>
        </w:pict>
      </w:r>
      <w:r>
        <w:rPr>
          <w:noProof/>
          <w:lang w:eastAsia="it-IT"/>
        </w:rPr>
        <w:pict>
          <v:rect id="Rectangle 185" o:spid="_x0000_s1052" style="position:absolute;left:0;text-align:left;margin-left:348.7pt;margin-top:-.55pt;width:35.55pt;height:11.35pt;z-index:251675648;mso-position-horizontal-relative:page" fillcolor="#cee6f4" stroked="f" strokecolor="#3465a4">
            <v:fill color2="#31190b" o:detectmouseclick="t"/>
            <v:stroke joinstyle="round"/>
            <w10:wrap anchorx="page"/>
          </v:rect>
        </w:pict>
      </w:r>
      <w:r>
        <w:rPr>
          <w:noProof/>
          <w:lang w:eastAsia="it-IT"/>
        </w:rPr>
        <w:pict>
          <v:rect id="Rectangle 184" o:spid="_x0000_s1053" style="position:absolute;left:0;text-align:left;margin-left:219.1pt;margin-top:19.25pt;width:79.65pt;height:11.35pt;z-index:251676672;mso-position-horizontal-relative:page" fillcolor="#cee6f4" stroked="f" strokecolor="#3465a4">
            <v:fill color2="#31190b" o:detectmouseclick="t"/>
            <v:stroke joinstyle="round"/>
            <w10:wrap anchorx="page"/>
          </v:rect>
        </w:pict>
      </w:r>
      <w:r>
        <w:rPr>
          <w:rFonts w:ascii="Arial" w:hAnsi="Arial"/>
          <w:sz w:val="18"/>
          <w:szCs w:val="18"/>
          <w:lang w:eastAsia="it-IT"/>
        </w:rPr>
        <w:t>n.</w:t>
      </w:r>
    </w:p>
    <w:p w:rsidR="00AA1F4E" w:rsidRDefault="00AA1F4E">
      <w:pPr>
        <w:sectPr w:rsidR="00AA1F4E">
          <w:type w:val="continuous"/>
          <w:pgSz w:w="11906" w:h="16838"/>
          <w:pgMar w:top="400" w:right="380" w:bottom="280" w:left="400" w:header="0" w:footer="0" w:gutter="0"/>
          <w:cols w:num="2" w:space="720" w:equalWidth="0">
            <w:col w:w="3984" w:space="2282"/>
            <w:col w:w="4859"/>
          </w:cols>
          <w:formProt w:val="0"/>
          <w:docGrid w:linePitch="100" w:charSpace="4096"/>
        </w:sectPr>
      </w:pPr>
    </w:p>
    <w:p w:rsidR="00AA1F4E" w:rsidRDefault="00AA1F4E">
      <w:pPr>
        <w:spacing w:before="1"/>
        <w:rPr>
          <w:rFonts w:ascii="Arial" w:hAnsi="Arial"/>
          <w:sz w:val="9"/>
          <w:szCs w:val="9"/>
          <w:lang w:eastAsia="it-IT"/>
        </w:rPr>
      </w:pPr>
    </w:p>
    <w:p w:rsidR="00AA1F4E" w:rsidRDefault="00AA1F4E">
      <w:pPr>
        <w:spacing w:before="95" w:line="326" w:lineRule="auto"/>
        <w:ind w:left="112" w:right="127"/>
        <w:jc w:val="both"/>
        <w:rPr>
          <w:rFonts w:ascii="Arial" w:hAnsi="Arial"/>
          <w:b/>
          <w:bCs/>
          <w:sz w:val="18"/>
          <w:szCs w:val="18"/>
          <w:lang w:eastAsia="it-IT"/>
        </w:rPr>
      </w:pPr>
      <w:r>
        <w:rPr>
          <w:rFonts w:ascii="Arial" w:hAnsi="Arial"/>
          <w:sz w:val="18"/>
          <w:szCs w:val="18"/>
          <w:lang w:eastAsia="it-IT"/>
        </w:rPr>
        <w:t xml:space="preserve">ai sensi degli artt. 46 e 47 del D.P.R. 28 dicembre 2000, n. 445 e successive modifiche, </w:t>
      </w:r>
      <w:r>
        <w:rPr>
          <w:rFonts w:ascii="Arial" w:hAnsi="Arial"/>
          <w:b/>
          <w:bCs/>
          <w:sz w:val="18"/>
          <w:szCs w:val="18"/>
          <w:lang w:eastAsia="it-IT"/>
        </w:rPr>
        <w:t>consapevole della responsabilità e delle sanzioni penali, nel caso di dichiarazioni non veritiere, formazione di atti falsi e/o uso degli stessi, richiamate dall'art. 76 del suddetto Decreto</w:t>
      </w:r>
    </w:p>
    <w:p w:rsidR="00AA1F4E" w:rsidRDefault="00AA1F4E">
      <w:pPr>
        <w:spacing w:before="169"/>
        <w:ind w:left="3045" w:right="3054"/>
        <w:jc w:val="center"/>
        <w:rPr>
          <w:rFonts w:ascii="Arial" w:hAnsi="Arial"/>
          <w:b/>
          <w:bCs/>
          <w:sz w:val="18"/>
          <w:szCs w:val="18"/>
          <w:lang w:eastAsia="it-IT"/>
        </w:rPr>
      </w:pPr>
      <w:r>
        <w:rPr>
          <w:rFonts w:ascii="Arial" w:hAnsi="Arial"/>
          <w:b/>
          <w:bCs/>
          <w:sz w:val="18"/>
          <w:szCs w:val="18"/>
          <w:lang w:eastAsia="it-IT"/>
        </w:rPr>
        <w:t>D I C H I A R A</w:t>
      </w:r>
    </w:p>
    <w:p w:rsidR="00AA1F4E" w:rsidRDefault="00AA1F4E">
      <w:pPr>
        <w:spacing w:before="75"/>
        <w:ind w:left="3045" w:right="3050"/>
        <w:jc w:val="center"/>
        <w:rPr>
          <w:rFonts w:ascii="Arial" w:hAnsi="Arial"/>
          <w:sz w:val="18"/>
          <w:szCs w:val="18"/>
          <w:lang w:eastAsia="it-IT"/>
        </w:rPr>
      </w:pPr>
      <w:r>
        <w:rPr>
          <w:rFonts w:ascii="Arial" w:hAnsi="Arial"/>
          <w:sz w:val="18"/>
          <w:szCs w:val="18"/>
          <w:lang w:eastAsia="it-IT"/>
        </w:rPr>
        <w:t>sotto la propria responsabilità</w:t>
      </w:r>
    </w:p>
    <w:p w:rsidR="00AA1F4E" w:rsidRDefault="00AA1F4E">
      <w:pPr>
        <w:spacing w:before="2"/>
        <w:rPr>
          <w:rFonts w:ascii="Arial" w:hAnsi="Arial"/>
          <w:lang w:eastAsia="it-IT"/>
        </w:rPr>
      </w:pPr>
    </w:p>
    <w:p w:rsidR="00AA1F4E" w:rsidRDefault="00AA1F4E">
      <w:pPr>
        <w:sectPr w:rsidR="00AA1F4E">
          <w:type w:val="continuous"/>
          <w:pgSz w:w="11906" w:h="16838"/>
          <w:pgMar w:top="400" w:right="380" w:bottom="280" w:left="400" w:header="0" w:footer="0" w:gutter="0"/>
          <w:cols w:space="720"/>
          <w:formProt w:val="0"/>
          <w:docGrid w:linePitch="100" w:charSpace="4096"/>
        </w:sectPr>
      </w:pPr>
    </w:p>
    <w:p w:rsidR="00AA1F4E" w:rsidRDefault="00AA1F4E">
      <w:pPr>
        <w:numPr>
          <w:ilvl w:val="0"/>
          <w:numId w:val="1"/>
        </w:numPr>
        <w:tabs>
          <w:tab w:val="left" w:pos="466"/>
        </w:tabs>
        <w:spacing w:before="94" w:after="160" w:line="259" w:lineRule="auto"/>
        <w:ind w:hanging="343"/>
        <w:rPr>
          <w:rFonts w:ascii="Arial" w:hAnsi="Arial"/>
          <w:sz w:val="18"/>
          <w:szCs w:val="18"/>
          <w:lang w:eastAsia="it-IT"/>
        </w:rPr>
      </w:pPr>
      <w:r>
        <w:rPr>
          <w:noProof/>
          <w:lang w:eastAsia="it-IT"/>
        </w:rPr>
        <w:pict>
          <v:group id="_x0000_s1054" alt="Group 181" style="position:absolute;left:0;text-align:left;margin-left:43.1pt;margin-top:4.15pt;width:195.4pt;height:53.9pt;z-index:251677696" coordorigin="862,83" coordsize="3908,1078">
            <v:rect id="Rectangle 182" o:spid="_x0000_s1055" style="position:absolute;left:862;top:367;width:3685;height:226;mso-position-horizontal-relative:page" fillcolor="#cee6f4" stroked="f" strokecolor="#3465a4">
              <v:fill color2="#31190b" o:detectmouseclick="t"/>
              <v:stroke joinstyle="round"/>
            </v:rect>
          </v:group>
        </w:pict>
      </w:r>
      <w:r>
        <w:rPr>
          <w:rFonts w:ascii="Arial" w:hAnsi="Arial"/>
          <w:sz w:val="18"/>
          <w:szCs w:val="18"/>
          <w:lang w:eastAsia="it-IT"/>
        </w:rPr>
        <w:t>questa impresa è iscritta</w:t>
      </w:r>
      <w:r>
        <w:rPr>
          <w:rFonts w:ascii="Arial" w:hAnsi="Arial"/>
          <w:spacing w:val="4"/>
          <w:sz w:val="18"/>
          <w:szCs w:val="18"/>
          <w:lang w:eastAsia="it-IT"/>
        </w:rPr>
        <w:t xml:space="preserve"> </w:t>
      </w:r>
      <w:r>
        <w:rPr>
          <w:rFonts w:ascii="Arial" w:hAnsi="Arial"/>
          <w:sz w:val="18"/>
          <w:szCs w:val="18"/>
          <w:lang w:eastAsia="it-IT"/>
        </w:rPr>
        <w:t>dal</w:t>
      </w:r>
    </w:p>
    <w:p w:rsidR="00AA1F4E" w:rsidRDefault="00AA1F4E">
      <w:pPr>
        <w:rPr>
          <w:rFonts w:ascii="Arial" w:hAnsi="Arial"/>
          <w:sz w:val="20"/>
          <w:szCs w:val="20"/>
          <w:lang w:eastAsia="it-IT"/>
        </w:rPr>
      </w:pPr>
    </w:p>
    <w:p w:rsidR="00AA1F4E" w:rsidRDefault="00AA1F4E">
      <w:pPr>
        <w:spacing w:before="129" w:line="324" w:lineRule="auto"/>
        <w:ind w:left="465" w:right="1"/>
        <w:rPr>
          <w:rFonts w:ascii="Arial" w:hAnsi="Arial"/>
          <w:sz w:val="18"/>
          <w:szCs w:val="18"/>
          <w:lang w:eastAsia="it-IT"/>
        </w:rPr>
      </w:pPr>
      <w:r>
        <w:rPr>
          <w:rFonts w:ascii="Arial" w:hAnsi="Arial"/>
          <w:sz w:val="18"/>
          <w:szCs w:val="18"/>
          <w:lang w:eastAsia="it-IT"/>
        </w:rPr>
        <w:t>Capitale sociale deliberato € Termine di durata della società</w:t>
      </w:r>
    </w:p>
    <w:p w:rsidR="00AA1F4E" w:rsidRDefault="00AA1F4E">
      <w:pPr>
        <w:spacing w:before="94" w:line="324" w:lineRule="auto"/>
        <w:ind w:left="374" w:right="1241" w:firstLine="220"/>
        <w:rPr>
          <w:rFonts w:ascii="Arial" w:hAnsi="Arial"/>
          <w:sz w:val="18"/>
          <w:szCs w:val="18"/>
          <w:lang w:eastAsia="it-IT"/>
        </w:rPr>
      </w:pPr>
      <w:r>
        <w:br w:type="column"/>
      </w:r>
      <w:r>
        <w:rPr>
          <w:rFonts w:ascii="Arial" w:hAnsi="Arial"/>
          <w:sz w:val="18"/>
          <w:szCs w:val="18"/>
          <w:lang w:eastAsia="it-IT"/>
        </w:rPr>
        <w:t>al numero con sede in</w:t>
      </w:r>
    </w:p>
    <w:p w:rsidR="00AA1F4E" w:rsidRDefault="00AA1F4E">
      <w:pPr>
        <w:spacing w:before="3"/>
        <w:ind w:left="123"/>
        <w:rPr>
          <w:rFonts w:ascii="Arial" w:hAnsi="Arial"/>
          <w:sz w:val="18"/>
          <w:szCs w:val="18"/>
          <w:lang w:eastAsia="it-IT"/>
        </w:rPr>
      </w:pPr>
      <w:r>
        <w:rPr>
          <w:rFonts w:ascii="Arial" w:hAnsi="Arial"/>
          <w:sz w:val="18"/>
          <w:szCs w:val="18"/>
          <w:lang w:eastAsia="it-IT"/>
        </w:rPr>
        <w:t>- Capitale sociale sottoscritto €</w:t>
      </w:r>
    </w:p>
    <w:p w:rsidR="00AA1F4E" w:rsidRDefault="00AA1F4E">
      <w:pPr>
        <w:tabs>
          <w:tab w:val="left" w:pos="4127"/>
        </w:tabs>
        <w:spacing w:before="94" w:line="324" w:lineRule="auto"/>
        <w:ind w:left="717" w:right="120" w:hanging="594"/>
        <w:rPr>
          <w:rFonts w:ascii="Arial" w:hAnsi="Arial"/>
          <w:sz w:val="18"/>
          <w:szCs w:val="18"/>
          <w:lang w:eastAsia="it-IT"/>
        </w:rPr>
      </w:pPr>
      <w:r>
        <w:br w:type="column"/>
      </w:r>
      <w:r>
        <w:rPr>
          <w:rFonts w:ascii="Arial" w:hAnsi="Arial"/>
          <w:sz w:val="18"/>
          <w:szCs w:val="18"/>
          <w:lang w:eastAsia="it-IT"/>
        </w:rPr>
        <w:t>del registro delle imprese tenuto dalla C.C.I.A.A. di costituita con</w:t>
      </w:r>
      <w:r>
        <w:rPr>
          <w:rFonts w:ascii="Arial" w:hAnsi="Arial"/>
          <w:spacing w:val="3"/>
          <w:sz w:val="18"/>
          <w:szCs w:val="18"/>
          <w:lang w:eastAsia="it-IT"/>
        </w:rPr>
        <w:t xml:space="preserve"> </w:t>
      </w:r>
      <w:r>
        <w:rPr>
          <w:rFonts w:ascii="Arial" w:hAnsi="Arial"/>
          <w:sz w:val="18"/>
          <w:szCs w:val="18"/>
          <w:lang w:eastAsia="it-IT"/>
        </w:rPr>
        <w:t>atto</w:t>
      </w:r>
      <w:r>
        <w:rPr>
          <w:rFonts w:ascii="Arial" w:hAnsi="Arial"/>
          <w:spacing w:val="2"/>
          <w:sz w:val="18"/>
          <w:szCs w:val="18"/>
          <w:lang w:eastAsia="it-IT"/>
        </w:rPr>
        <w:t xml:space="preserve"> </w:t>
      </w:r>
      <w:r>
        <w:rPr>
          <w:rFonts w:ascii="Arial" w:hAnsi="Arial"/>
          <w:sz w:val="18"/>
          <w:szCs w:val="18"/>
          <w:lang w:eastAsia="it-IT"/>
        </w:rPr>
        <w:t>del</w:t>
      </w:r>
      <w:r>
        <w:rPr>
          <w:rFonts w:ascii="Arial" w:hAnsi="Arial"/>
          <w:sz w:val="18"/>
          <w:szCs w:val="18"/>
          <w:lang w:eastAsia="it-IT"/>
        </w:rPr>
        <w:tab/>
      </w:r>
      <w:r>
        <w:rPr>
          <w:rFonts w:ascii="Arial" w:hAnsi="Arial"/>
          <w:spacing w:val="-17"/>
          <w:sz w:val="18"/>
          <w:szCs w:val="18"/>
          <w:lang w:eastAsia="it-IT"/>
        </w:rPr>
        <w:t>-</w:t>
      </w:r>
    </w:p>
    <w:p w:rsidR="00AA1F4E" w:rsidRDefault="00AA1F4E">
      <w:pPr>
        <w:spacing w:before="3"/>
        <w:ind w:left="837"/>
        <w:rPr>
          <w:rFonts w:ascii="Arial" w:hAnsi="Arial"/>
          <w:sz w:val="18"/>
          <w:szCs w:val="18"/>
          <w:lang w:eastAsia="it-IT"/>
        </w:rPr>
      </w:pPr>
      <w:r>
        <w:rPr>
          <w:rFonts w:ascii="Arial" w:hAnsi="Arial"/>
          <w:sz w:val="18"/>
          <w:szCs w:val="18"/>
          <w:lang w:eastAsia="it-IT"/>
        </w:rPr>
        <w:t>- Capitale sociale versato €</w:t>
      </w:r>
    </w:p>
    <w:p w:rsidR="00AA1F4E" w:rsidRDefault="00AA1F4E">
      <w:pPr>
        <w:sectPr w:rsidR="00AA1F4E">
          <w:type w:val="continuous"/>
          <w:pgSz w:w="11906" w:h="16838"/>
          <w:pgMar w:top="400" w:right="380" w:bottom="280" w:left="400" w:header="0" w:footer="0" w:gutter="0"/>
          <w:cols w:num="3" w:space="720" w:equalWidth="0">
            <w:col w:w="2949" w:space="884"/>
            <w:col w:w="2657" w:space="322"/>
            <w:col w:w="4312"/>
          </w:cols>
          <w:formProt w:val="0"/>
          <w:docGrid w:linePitch="100" w:charSpace="4096"/>
        </w:sectPr>
      </w:pPr>
    </w:p>
    <w:p w:rsidR="00AA1F4E" w:rsidRDefault="00AA1F4E">
      <w:pPr>
        <w:spacing w:before="7"/>
        <w:rPr>
          <w:rFonts w:ascii="Arial" w:hAnsi="Arial"/>
          <w:sz w:val="17"/>
          <w:szCs w:val="17"/>
          <w:lang w:eastAsia="it-IT"/>
        </w:rPr>
      </w:pPr>
    </w:p>
    <w:p w:rsidR="00AA1F4E" w:rsidRDefault="00AA1F4E">
      <w:pPr>
        <w:numPr>
          <w:ilvl w:val="0"/>
          <w:numId w:val="1"/>
        </w:numPr>
        <w:tabs>
          <w:tab w:val="left" w:pos="462"/>
        </w:tabs>
        <w:spacing w:before="95" w:after="160" w:line="259" w:lineRule="auto"/>
        <w:ind w:left="462" w:hanging="350"/>
        <w:rPr>
          <w:rFonts w:ascii="Arial" w:hAnsi="Arial"/>
          <w:sz w:val="18"/>
          <w:szCs w:val="18"/>
          <w:lang w:eastAsia="it-IT"/>
        </w:rPr>
      </w:pPr>
      <w:r>
        <w:rPr>
          <w:rFonts w:ascii="Arial" w:hAnsi="Arial"/>
          <w:sz w:val="18"/>
          <w:szCs w:val="18"/>
          <w:lang w:eastAsia="it-IT"/>
        </w:rPr>
        <w:t>che ha ad oggetto sociale le seguenti</w:t>
      </w:r>
      <w:r>
        <w:rPr>
          <w:rFonts w:ascii="Arial" w:hAnsi="Arial"/>
          <w:spacing w:val="-6"/>
          <w:sz w:val="18"/>
          <w:szCs w:val="18"/>
          <w:lang w:eastAsia="it-IT"/>
        </w:rPr>
        <w:t xml:space="preserve"> </w:t>
      </w:r>
      <w:r>
        <w:rPr>
          <w:rFonts w:ascii="Arial" w:hAnsi="Arial"/>
          <w:sz w:val="18"/>
          <w:szCs w:val="18"/>
          <w:lang w:eastAsia="it-IT"/>
        </w:rPr>
        <w:t>attività:</w:t>
      </w:r>
    </w:p>
    <w:p w:rsidR="00AA1F4E" w:rsidRDefault="00AA1F4E">
      <w:pPr>
        <w:ind w:left="473"/>
        <w:rPr>
          <w:rFonts w:ascii="Arial" w:hAnsi="Arial"/>
          <w:sz w:val="20"/>
          <w:szCs w:val="20"/>
          <w:lang w:eastAsia="it-IT"/>
        </w:rPr>
      </w:pPr>
      <w:r>
        <w:rPr>
          <w:noProof/>
          <w:lang w:eastAsia="it-IT"/>
        </w:rPr>
        <w:pict>
          <v:group id="_x0000_s1056" style="position:absolute;left:0;text-align:left;margin-left:0;margin-top:-57.15pt;width:526.9pt;height:57.1pt;z-index:251678720" coordorigin=",-1143" coordsize="10538,1142">
            <v:rect id="Rectangle 178" o:spid="_x0000_s1057" style="position:absolute;top:-1143;width:10537;height:1141;mso-position-vertical:top" fillcolor="#cee6f4" stroked="f" strokecolor="#3465a4">
              <v:fill color2="#31190b" o:detectmouseclick="t"/>
              <v:stroke joinstyle="round"/>
            </v:rect>
            <v:rect id="Rectangle 177" o:spid="_x0000_s1058" style="position:absolute;top:-1143;width:10537;height:1141;mso-position-vertical:top" filled="f" strokecolor="#bfbfbf" strokeweight=".04mm">
              <v:fill o:detectmouseclick="t"/>
            </v:rect>
          </v:group>
        </w:pict>
      </w:r>
    </w:p>
    <w:p w:rsidR="00AA1F4E" w:rsidRDefault="00AA1F4E">
      <w:pPr>
        <w:rPr>
          <w:rFonts w:ascii="Arial" w:hAnsi="Arial"/>
          <w:sz w:val="27"/>
          <w:szCs w:val="27"/>
          <w:lang w:eastAsia="it-IT"/>
        </w:rPr>
      </w:pPr>
    </w:p>
    <w:p w:rsidR="00AA1F4E" w:rsidRDefault="00AA1F4E">
      <w:pPr>
        <w:numPr>
          <w:ilvl w:val="0"/>
          <w:numId w:val="1"/>
        </w:numPr>
        <w:tabs>
          <w:tab w:val="left" w:pos="462"/>
        </w:tabs>
        <w:spacing w:after="160" w:line="259" w:lineRule="auto"/>
        <w:ind w:left="462" w:hanging="350"/>
        <w:rPr>
          <w:rFonts w:ascii="Arial" w:hAnsi="Arial"/>
          <w:sz w:val="18"/>
          <w:szCs w:val="18"/>
          <w:lang w:eastAsia="it-IT"/>
        </w:rPr>
      </w:pPr>
      <w:r>
        <w:rPr>
          <w:noProof/>
          <w:lang w:eastAsia="it-IT"/>
        </w:rPr>
        <w:pict>
          <v:group id="_x0000_s1059" alt="Group 152" style="position:absolute;left:0;text-align:left;margin-left:26.25pt;margin-top:13.8pt;width:543.1pt;height:89pt;z-index:251679744" coordorigin="525,276" coordsize="10862,1780">
            <v:rect id="Rectangle 174" o:spid="_x0000_s1060" style="position:absolute;left:925;top:356;width:4818;height:226;mso-position-horizontal-relative:page" fillcolor="#cee6f4" stroked="f" strokecolor="#3465a4">
              <v:fill color2="#31190b" o:detectmouseclick="t"/>
              <v:stroke joinstyle="round"/>
            </v:rect>
            <v:rect id="Rectangle 173" o:spid="_x0000_s1061" style="position:absolute;left:6446;top:368;width:4818;height:226;mso-position-horizontal-relative:page" fillcolor="#cee6f4" stroked="f" strokecolor="#3465a4">
              <v:fill color2="#31190b" o:detectmouseclick="t"/>
              <v:stroke joinstyle="round"/>
            </v:rect>
            <v:rect id="Rectangle 172" o:spid="_x0000_s1062" style="position:absolute;left:1435;top:662;width:578;height:226;mso-position-horizontal-relative:page" fillcolor="#cee6f4" stroked="f" strokecolor="#3465a4">
              <v:fill color2="#31190b" o:detectmouseclick="t"/>
              <v:stroke joinstyle="round"/>
            </v:rect>
            <v:rect id="Rectangle 171" o:spid="_x0000_s1063" style="position:absolute;left:2517;top:662;width:1298;height:226;mso-position-horizontal-relative:page" fillcolor="#cee6f4" stroked="f" strokecolor="#3465a4">
              <v:fill color2="#31190b" o:detectmouseclick="t"/>
              <v:stroke joinstyle="round"/>
            </v:rect>
            <v:rect id="Rectangle 170" o:spid="_x0000_s1064" style="position:absolute;left:4931;top:662;width:4819;height:226;mso-position-horizontal-relative:page" fillcolor="#cee6f4" stroked="f" strokecolor="#3465a4">
              <v:fill color2="#31190b" o:detectmouseclick="t"/>
              <v:stroke joinstyle="round"/>
            </v:rect>
            <v:rect id="Rectangle 169" o:spid="_x0000_s1065" style="position:absolute;left:10430;top:662;width:836;height:226;mso-position-horizontal-relative:page" fillcolor="#cee6f4" stroked="f" strokecolor="#3465a4">
              <v:fill color2="#31190b" o:detectmouseclick="t"/>
              <v:stroke joinstyle="round"/>
            </v:rect>
            <v:rect id="Rectangle 168" o:spid="_x0000_s1066" style="position:absolute;left:1773;top:946;width:4819;height:227;mso-position-horizontal-relative:page" fillcolor="#cee6f4" stroked="f" strokecolor="#3465a4">
              <v:fill color2="#31190b" o:detectmouseclick="t"/>
              <v:stroke joinstyle="round"/>
            </v:rect>
            <v:rect id="Rectangle 167" o:spid="_x0000_s1067" style="position:absolute;left:6844;top:946;width:710;height:227;mso-position-horizontal-relative:page" fillcolor="#cee6f4" stroked="f" strokecolor="#3465a4">
              <v:fill color2="#31190b" o:detectmouseclick="t"/>
              <v:stroke joinstyle="round"/>
            </v:rect>
            <v:rect id="Rectangle 166" o:spid="_x0000_s1068" style="position:absolute;left:1785;top:1343;width:1592;height:226;mso-position-horizontal-relative:page" fillcolor="#cee6f4" stroked="f" strokecolor="#3465a4">
              <v:fill color2="#31190b" o:detectmouseclick="t"/>
              <v:stroke joinstyle="round"/>
            </v:rect>
            <v:rect id="Rectangle 165" o:spid="_x0000_s1069" style="position:absolute;left:3959;top:1343;width:1592;height:226;mso-position-horizontal-relative:page" fillcolor="#cee6f4" stroked="f" strokecolor="#3465a4">
              <v:fill color2="#31190b" o:detectmouseclick="t"/>
              <v:stroke joinstyle="round"/>
            </v:rect>
            <v:rect id="Rectangle 164" o:spid="_x0000_s1070" style="position:absolute;left:609;top:356;width:226;height:226;mso-position-horizontal-relative:page" fillcolor="#ffc" stroked="f" strokecolor="#3465a4">
              <v:fill color2="#003" o:detectmouseclick="t"/>
              <v:stroke joinstyle="round"/>
            </v:rect>
            <v:rect id="Rectangle 163" o:spid="_x0000_s1071" style="position:absolute;left:627;top:378;width:180;height:180;mso-position-horizontal-relative:page" filled="f" strokeweight=".32mm">
              <v:fill o:detectmouseclick="t"/>
            </v:rect>
            <v:rect id="Rectangle 162" o:spid="_x0000_s1072" style="position:absolute;left:2611;top:1739;width:6209;height:226;mso-position-horizontal-relative:page" fillcolor="#cee6f4" stroked="f" strokecolor="#3465a4">
              <v:fill color2="#31190b" o:detectmouseclick="t"/>
              <v:stroke joinstyle="round"/>
            </v:rect>
            <v:rect id="Text Box 161" o:spid="_x0000_s1073" style="position:absolute;left:5654;top:1358;width:3660;height:200;mso-position-horizontal-relative:page" filled="f" stroked="f" strokecolor="#3465a4">
              <v:fill o:detectmouseclick="t"/>
              <v:stroke joinstyle="round"/>
              <v:textbox>
                <w:txbxContent>
                  <w:p w:rsidR="00AA1F4E" w:rsidRDefault="00AA1F4E">
                    <w:pPr>
                      <w:overflowPunct w:val="0"/>
                      <w:spacing w:line="201" w:lineRule="atLeast"/>
                    </w:pPr>
                    <w:r>
                      <w:rPr>
                        <w:rFonts w:ascii="Calibri" w:hAnsi="Calibri"/>
                        <w:sz w:val="18"/>
                        <w:szCs w:val="18"/>
                        <w:lang w:val="en-US"/>
                      </w:rPr>
                      <w:t xml:space="preserve">con i seguenti poteri associati alla carica di </w:t>
                    </w:r>
                    <w:r>
                      <w:rPr>
                        <w:rFonts w:ascii="Calibri" w:hAnsi="Calibri"/>
                        <w:sz w:val="10"/>
                        <w:szCs w:val="10"/>
                        <w:lang w:val="en-US"/>
                      </w:rPr>
                      <w:t>(1)</w:t>
                    </w:r>
                    <w:r>
                      <w:rPr>
                        <w:rFonts w:ascii="Calibri" w:hAnsi="Calibri"/>
                        <w:sz w:val="18"/>
                        <w:szCs w:val="18"/>
                        <w:lang w:val="en-US"/>
                      </w:rPr>
                      <w:t>:</w:t>
                    </w:r>
                  </w:p>
                </w:txbxContent>
              </v:textbox>
            </v:rect>
            <v:rect id="Text Box 160" o:spid="_x0000_s1074" style="position:absolute;left:3430;top:1358;width:498;height:200;mso-position-horizontal-relative:page" filled="f" stroked="f" strokecolor="#3465a4">
              <v:fill o:detectmouseclick="t"/>
              <v:stroke joinstyle="round"/>
              <v:textbox>
                <w:txbxContent>
                  <w:p w:rsidR="00AA1F4E" w:rsidRDefault="00AA1F4E">
                    <w:pPr>
                      <w:overflowPunct w:val="0"/>
                      <w:spacing w:line="201" w:lineRule="atLeast"/>
                    </w:pPr>
                    <w:r>
                      <w:rPr>
                        <w:rFonts w:ascii="Calibri" w:hAnsi="Calibri"/>
                        <w:sz w:val="18"/>
                        <w:szCs w:val="18"/>
                        <w:lang w:val="en-US"/>
                      </w:rPr>
                      <w:t>fino al</w:t>
                    </w:r>
                  </w:p>
                </w:txbxContent>
              </v:textbox>
            </v:rect>
            <v:rect id="Text Box 159" o:spid="_x0000_s1075" style="position:absolute;left:865;top:1358;width:888;height:200;mso-position-horizontal-relative:page" filled="f" stroked="f" strokecolor="#3465a4">
              <v:fill o:detectmouseclick="t"/>
              <v:stroke joinstyle="round"/>
              <v:textbox>
                <w:txbxContent>
                  <w:p w:rsidR="00AA1F4E" w:rsidRDefault="00AA1F4E">
                    <w:pPr>
                      <w:overflowPunct w:val="0"/>
                      <w:spacing w:line="201" w:lineRule="atLeast"/>
                    </w:pPr>
                    <w:r>
                      <w:rPr>
                        <w:rFonts w:ascii="Calibri" w:hAnsi="Calibri"/>
                        <w:sz w:val="18"/>
                        <w:szCs w:val="18"/>
                        <w:lang w:val="en-US"/>
                      </w:rPr>
                      <w:t>nominato il</w:t>
                    </w:r>
                  </w:p>
                </w:txbxContent>
              </v:textbox>
            </v:rect>
            <v:rect id="Text Box 158" o:spid="_x0000_s1076" style="position:absolute;left:6645;top:961;width:168;height:200;mso-position-horizontal-relative:page" filled="f" stroked="f" strokecolor="#3465a4">
              <v:fill o:detectmouseclick="t"/>
              <v:stroke joinstyle="round"/>
              <v:textbox>
                <w:txbxContent>
                  <w:p w:rsidR="00AA1F4E" w:rsidRDefault="00AA1F4E">
                    <w:pPr>
                      <w:overflowPunct w:val="0"/>
                      <w:spacing w:line="201" w:lineRule="atLeast"/>
                    </w:pPr>
                    <w:r>
                      <w:rPr>
                        <w:rFonts w:ascii="Calibri" w:hAnsi="Calibri"/>
                        <w:sz w:val="18"/>
                        <w:szCs w:val="18"/>
                        <w:lang w:val="en-US"/>
                      </w:rPr>
                      <w:t>n.</w:t>
                    </w:r>
                  </w:p>
                </w:txbxContent>
              </v:textbox>
            </v:rect>
            <v:rect id="Text Box 157" o:spid="_x0000_s1077" style="position:absolute;left:9845;top:679;width:515;height:200;mso-position-horizontal-relative:page" filled="f" stroked="f" strokecolor="#3465a4">
              <v:fill o:detectmouseclick="t"/>
              <v:stroke joinstyle="round"/>
              <v:textbox>
                <w:txbxContent>
                  <w:p w:rsidR="00AA1F4E" w:rsidRDefault="00AA1F4E">
                    <w:pPr>
                      <w:overflowPunct w:val="0"/>
                      <w:spacing w:line="201" w:lineRule="atLeast"/>
                    </w:pPr>
                    <w:r>
                      <w:rPr>
                        <w:rFonts w:ascii="Calibri" w:hAnsi="Calibri"/>
                        <w:sz w:val="18"/>
                        <w:szCs w:val="18"/>
                        <w:lang w:val="en-US"/>
                      </w:rPr>
                      <w:t>C.A.P.</w:t>
                    </w:r>
                  </w:p>
                </w:txbxContent>
              </v:textbox>
            </v:rect>
            <v:rect id="Text Box 156" o:spid="_x0000_s1078" style="position:absolute;left:3910;top:679;width:951;height:200;mso-position-horizontal-relative:page" filled="f" stroked="f" strokecolor="#3465a4">
              <v:fill o:detectmouseclick="t"/>
              <v:stroke joinstyle="round"/>
              <v:textbox>
                <w:txbxContent>
                  <w:p w:rsidR="00AA1F4E" w:rsidRDefault="00AA1F4E">
                    <w:pPr>
                      <w:overflowPunct w:val="0"/>
                      <w:spacing w:line="201" w:lineRule="atLeast"/>
                    </w:pPr>
                    <w:r>
                      <w:rPr>
                        <w:rFonts w:ascii="Calibri" w:hAnsi="Calibri"/>
                        <w:sz w:val="18"/>
                        <w:szCs w:val="18"/>
                        <w:lang w:val="en-US"/>
                      </w:rPr>
                      <w:t>residente a</w:t>
                    </w:r>
                  </w:p>
                </w:txbxContent>
              </v:textbox>
            </v:rect>
            <v:rect id="Text Box 155" o:spid="_x0000_s1079" style="position:absolute;left:2015;top:679;width:340;height:200;mso-position-horizontal-relative:page" filled="f" stroked="f" strokecolor="#3465a4">
              <v:fill o:detectmouseclick="t"/>
              <v:stroke joinstyle="round"/>
              <v:textbox>
                <w:txbxContent>
                  <w:p w:rsidR="00AA1F4E" w:rsidRDefault="00AA1F4E">
                    <w:pPr>
                      <w:overflowPunct w:val="0"/>
                      <w:spacing w:line="201" w:lineRule="atLeast"/>
                    </w:pPr>
                    <w:r>
                      <w:rPr>
                        <w:rFonts w:ascii="Calibri" w:hAnsi="Calibri"/>
                        <w:sz w:val="18"/>
                        <w:szCs w:val="18"/>
                        <w:lang w:val="en-US"/>
                      </w:rPr>
                      <w:t>) il</w:t>
                    </w:r>
                  </w:p>
                </w:txbxContent>
              </v:textbox>
            </v:rect>
            <v:rect id="Text Box 154" o:spid="_x0000_s1080" style="position:absolute;left:879;top:679;width:844;height:602;mso-position-horizontal-relative:page" filled="f" stroked="f" strokecolor="#3465a4">
              <v:fill o:detectmouseclick="t"/>
              <v:stroke joinstyle="round"/>
              <v:textbox>
                <w:txbxContent>
                  <w:p w:rsidR="00AA1F4E" w:rsidRDefault="00AA1F4E">
                    <w:pPr>
                      <w:overflowPunct w:val="0"/>
                      <w:spacing w:line="201" w:lineRule="atLeast"/>
                    </w:pPr>
                    <w:r>
                      <w:rPr>
                        <w:rFonts w:ascii="Calibri" w:hAnsi="Calibri"/>
                        <w:sz w:val="18"/>
                        <w:szCs w:val="18"/>
                        <w:lang w:val="en-US"/>
                      </w:rPr>
                      <w:t>(Prov.</w:t>
                    </w:r>
                  </w:p>
                  <w:p w:rsidR="00AA1F4E" w:rsidRDefault="00AA1F4E">
                    <w:pPr>
                      <w:overflowPunct w:val="0"/>
                      <w:spacing w:before="75"/>
                    </w:pPr>
                    <w:r>
                      <w:rPr>
                        <w:rFonts w:ascii="Calibri" w:hAnsi="Calibri"/>
                        <w:sz w:val="18"/>
                        <w:szCs w:val="18"/>
                        <w:lang w:val="en-US"/>
                      </w:rPr>
                      <w:t>Via/Piazza</w:t>
                    </w:r>
                  </w:p>
                </w:txbxContent>
              </v:textbox>
            </v:rect>
            <v:rect id="Text Box 153" o:spid="_x0000_s1081" style="position:absolute;left:5808;top:407;width:531;height:200;mso-position-horizontal-relative:page" filled="f" stroked="f" strokecolor="#3465a4">
              <v:fill o:detectmouseclick="t"/>
              <v:stroke joinstyle="round"/>
              <v:textbox>
                <w:txbxContent>
                  <w:p w:rsidR="00AA1F4E" w:rsidRDefault="00AA1F4E">
                    <w:pPr>
                      <w:overflowPunct w:val="0"/>
                      <w:spacing w:line="201" w:lineRule="atLeast"/>
                    </w:pPr>
                    <w:r>
                      <w:rPr>
                        <w:rFonts w:ascii="Calibri" w:hAnsi="Calibri"/>
                        <w:sz w:val="18"/>
                        <w:szCs w:val="18"/>
                        <w:lang w:val="en-US"/>
                      </w:rPr>
                      <w:t>nato a</w:t>
                    </w:r>
                  </w:p>
                </w:txbxContent>
              </v:textbox>
            </v:rect>
          </v:group>
        </w:pict>
      </w:r>
      <w:r>
        <w:rPr>
          <w:rFonts w:ascii="Arial" w:hAnsi="Arial"/>
          <w:sz w:val="18"/>
          <w:szCs w:val="18"/>
          <w:lang w:eastAsia="it-IT"/>
        </w:rPr>
        <w:t>che l'amministrazione è affidata</w:t>
      </w:r>
      <w:r>
        <w:rPr>
          <w:rFonts w:ascii="Arial" w:hAnsi="Arial"/>
          <w:spacing w:val="-3"/>
          <w:sz w:val="18"/>
          <w:szCs w:val="18"/>
          <w:lang w:eastAsia="it-IT"/>
        </w:rPr>
        <w:t xml:space="preserve"> </w:t>
      </w:r>
      <w:r>
        <w:rPr>
          <w:rFonts w:ascii="Arial" w:hAnsi="Arial"/>
          <w:sz w:val="18"/>
          <w:szCs w:val="18"/>
          <w:lang w:eastAsia="it-IT"/>
        </w:rPr>
        <w:t>a:</w:t>
      </w:r>
    </w:p>
    <w:p w:rsidR="00AA1F4E" w:rsidRDefault="00AA1F4E">
      <w:pPr>
        <w:spacing w:before="3560"/>
        <w:rPr>
          <w:rFonts w:ascii="Arial" w:hAnsi="Arial"/>
          <w:sz w:val="16"/>
          <w:szCs w:val="16"/>
          <w:lang w:eastAsia="it-IT"/>
        </w:rPr>
      </w:pPr>
      <w:r>
        <w:rPr>
          <w:noProof/>
          <w:lang w:eastAsia="it-IT"/>
        </w:rPr>
        <w:pict>
          <v:group id="_x0000_s1082" alt="Group 128" style="position:absolute;margin-left:26.25pt;margin-top:104.7pt;width:543.1pt;height:89pt;z-index:251680768" coordorigin="525,2094" coordsize="10862,1780">
            <v:rect id="Rectangle 150" o:spid="_x0000_s1083" style="position:absolute;left:609;top:2174;width:226;height:226;mso-position-horizontal-relative:page" fillcolor="#ffc" stroked="f" strokecolor="#3465a4">
              <v:fill color2="#003" o:detectmouseclick="t"/>
              <v:stroke joinstyle="round"/>
            </v:rect>
            <v:rect id="Rectangle 149" o:spid="_x0000_s1084" style="position:absolute;left:627;top:2198;width:180;height:180;mso-position-horizontal-relative:page" filled="f" strokeweight=".32mm">
              <v:fill o:detectmouseclick="t"/>
            </v:rect>
            <v:rect id="Rectangle 148" o:spid="_x0000_s1085" style="position:absolute;left:925;top:2174;width:4818;height:226;mso-position-horizontal-relative:page" fillcolor="#cee6f4" stroked="f" strokecolor="#3465a4">
              <v:fill color2="#31190b" o:detectmouseclick="t"/>
              <v:stroke joinstyle="round"/>
            </v:rect>
            <v:rect id="Rectangle 147" o:spid="_x0000_s1086" style="position:absolute;left:6446;top:2186;width:4818;height:226;mso-position-horizontal-relative:page" fillcolor="#cee6f4" stroked="f" strokecolor="#3465a4">
              <v:fill color2="#31190b" o:detectmouseclick="t"/>
              <v:stroke joinstyle="round"/>
            </v:rect>
            <v:rect id="Rectangle 146" o:spid="_x0000_s1087" style="position:absolute;left:1435;top:2482;width:578;height:226;mso-position-horizontal-relative:page" fillcolor="#cee6f4" stroked="f" strokecolor="#3465a4">
              <v:fill color2="#31190b" o:detectmouseclick="t"/>
              <v:stroke joinstyle="round"/>
            </v:rect>
            <v:rect id="Rectangle 145" o:spid="_x0000_s1088" style="position:absolute;left:2517;top:2482;width:1298;height:226;mso-position-horizontal-relative:page" fillcolor="#cee6f4" stroked="f" strokecolor="#3465a4">
              <v:fill color2="#31190b" o:detectmouseclick="t"/>
              <v:stroke joinstyle="round"/>
            </v:rect>
            <v:rect id="Rectangle 144" o:spid="_x0000_s1089" style="position:absolute;left:4931;top:2482;width:4819;height:226;mso-position-horizontal-relative:page" fillcolor="#cee6f4" stroked="f" strokecolor="#3465a4">
              <v:fill color2="#31190b" o:detectmouseclick="t"/>
              <v:stroke joinstyle="round"/>
            </v:rect>
            <v:rect id="Rectangle 143" o:spid="_x0000_s1090" style="position:absolute;left:10430;top:2482;width:836;height:226;mso-position-horizontal-relative:page" fillcolor="#cee6f4" stroked="f" strokecolor="#3465a4">
              <v:fill color2="#31190b" o:detectmouseclick="t"/>
              <v:stroke joinstyle="round"/>
            </v:rect>
            <v:rect id="Rectangle 142" o:spid="_x0000_s1091" style="position:absolute;left:1773;top:2764;width:4819;height:227;mso-position-horizontal-relative:page" fillcolor="#cee6f4" stroked="f" strokecolor="#3465a4">
              <v:fill color2="#31190b" o:detectmouseclick="t"/>
              <v:stroke joinstyle="round"/>
            </v:rect>
            <v:rect id="Rectangle 141" o:spid="_x0000_s1092" style="position:absolute;left:6844;top:2764;width:710;height:227;mso-position-horizontal-relative:page" fillcolor="#cee6f4" stroked="f" strokecolor="#3465a4">
              <v:fill color2="#31190b" o:detectmouseclick="t"/>
              <v:stroke joinstyle="round"/>
            </v:rect>
            <v:rect id="Rectangle 140" o:spid="_x0000_s1093" style="position:absolute;left:1785;top:3161;width:1592;height:226;mso-position-horizontal-relative:page" fillcolor="#cee6f4" stroked="f" strokecolor="#3465a4">
              <v:fill color2="#31190b" o:detectmouseclick="t"/>
              <v:stroke joinstyle="round"/>
            </v:rect>
            <v:rect id="Rectangle 139" o:spid="_x0000_s1094" style="position:absolute;left:3959;top:3161;width:1592;height:226;mso-position-horizontal-relative:page" fillcolor="#cee6f4" stroked="f" strokecolor="#3465a4">
              <v:fill color2="#31190b" o:detectmouseclick="t"/>
              <v:stroke joinstyle="round"/>
            </v:rect>
            <v:rect id="Rectangle 138" o:spid="_x0000_s1095" style="position:absolute;left:2611;top:3555;width:6209;height:226;mso-position-horizontal-relative:page" fillcolor="#cee6f4" stroked="f" strokecolor="#3465a4">
              <v:fill color2="#31190b" o:detectmouseclick="t"/>
              <v:stroke joinstyle="round"/>
            </v:rect>
            <v:rect id="Text Box 137" o:spid="_x0000_s1096" style="position:absolute;left:5654;top:3178;width:3660;height:200;mso-position-horizontal-relative:page" filled="f" stroked="f" strokecolor="#3465a4">
              <v:fill o:detectmouseclick="t"/>
              <v:stroke joinstyle="round"/>
              <v:textbox>
                <w:txbxContent>
                  <w:p w:rsidR="00AA1F4E" w:rsidRDefault="00AA1F4E">
                    <w:pPr>
                      <w:overflowPunct w:val="0"/>
                      <w:spacing w:line="201" w:lineRule="atLeast"/>
                    </w:pPr>
                    <w:r>
                      <w:rPr>
                        <w:rFonts w:ascii="Calibri" w:hAnsi="Calibri"/>
                        <w:sz w:val="18"/>
                        <w:szCs w:val="18"/>
                        <w:lang w:val="en-US"/>
                      </w:rPr>
                      <w:t xml:space="preserve">con i seguenti poteri associati alla carica di </w:t>
                    </w:r>
                    <w:r>
                      <w:rPr>
                        <w:rFonts w:ascii="Calibri" w:hAnsi="Calibri"/>
                        <w:sz w:val="10"/>
                        <w:szCs w:val="10"/>
                        <w:lang w:val="en-US"/>
                      </w:rPr>
                      <w:t>(1)</w:t>
                    </w:r>
                    <w:r>
                      <w:rPr>
                        <w:rFonts w:ascii="Calibri" w:hAnsi="Calibri"/>
                        <w:sz w:val="18"/>
                        <w:szCs w:val="18"/>
                        <w:lang w:val="en-US"/>
                      </w:rPr>
                      <w:t>:</w:t>
                    </w:r>
                  </w:p>
                </w:txbxContent>
              </v:textbox>
            </v:rect>
            <v:rect id="Text Box 136" o:spid="_x0000_s1097" style="position:absolute;left:3430;top:3178;width:498;height:200;mso-position-horizontal-relative:page" filled="f" stroked="f" strokecolor="#3465a4">
              <v:fill o:detectmouseclick="t"/>
              <v:stroke joinstyle="round"/>
              <v:textbox>
                <w:txbxContent>
                  <w:p w:rsidR="00AA1F4E" w:rsidRDefault="00AA1F4E">
                    <w:pPr>
                      <w:overflowPunct w:val="0"/>
                      <w:spacing w:line="201" w:lineRule="atLeast"/>
                    </w:pPr>
                    <w:r>
                      <w:rPr>
                        <w:rFonts w:ascii="Calibri" w:hAnsi="Calibri"/>
                        <w:sz w:val="18"/>
                        <w:szCs w:val="18"/>
                        <w:lang w:val="en-US"/>
                      </w:rPr>
                      <w:t>fino al</w:t>
                    </w:r>
                  </w:p>
                </w:txbxContent>
              </v:textbox>
            </v:rect>
            <v:rect id="Text Box 135" o:spid="_x0000_s1098" style="position:absolute;left:865;top:3178;width:888;height:200;mso-position-horizontal-relative:page" filled="f" stroked="f" strokecolor="#3465a4">
              <v:fill o:detectmouseclick="t"/>
              <v:stroke joinstyle="round"/>
              <v:textbox>
                <w:txbxContent>
                  <w:p w:rsidR="00AA1F4E" w:rsidRDefault="00AA1F4E">
                    <w:pPr>
                      <w:overflowPunct w:val="0"/>
                      <w:spacing w:line="201" w:lineRule="atLeast"/>
                    </w:pPr>
                    <w:r>
                      <w:rPr>
                        <w:rFonts w:ascii="Calibri" w:hAnsi="Calibri"/>
                        <w:sz w:val="18"/>
                        <w:szCs w:val="18"/>
                        <w:lang w:val="en-US"/>
                      </w:rPr>
                      <w:t>nominato il</w:t>
                    </w:r>
                  </w:p>
                </w:txbxContent>
              </v:textbox>
            </v:rect>
            <v:rect id="Text Box 134" o:spid="_x0000_s1099" style="position:absolute;left:6645;top:2781;width:168;height:200;mso-position-horizontal-relative:page" filled="f" stroked="f" strokecolor="#3465a4">
              <v:fill o:detectmouseclick="t"/>
              <v:stroke joinstyle="round"/>
              <v:textbox>
                <w:txbxContent>
                  <w:p w:rsidR="00AA1F4E" w:rsidRDefault="00AA1F4E">
                    <w:pPr>
                      <w:overflowPunct w:val="0"/>
                      <w:spacing w:line="201" w:lineRule="atLeast"/>
                    </w:pPr>
                    <w:r>
                      <w:rPr>
                        <w:rFonts w:ascii="Calibri" w:hAnsi="Calibri"/>
                        <w:sz w:val="18"/>
                        <w:szCs w:val="18"/>
                        <w:lang w:val="en-US"/>
                      </w:rPr>
                      <w:t>n.</w:t>
                    </w:r>
                  </w:p>
                </w:txbxContent>
              </v:textbox>
            </v:rect>
            <v:rect id="Text Box 133" o:spid="_x0000_s1100" style="position:absolute;left:9845;top:2497;width:515;height:200;mso-position-horizontal-relative:page" filled="f" stroked="f" strokecolor="#3465a4">
              <v:fill o:detectmouseclick="t"/>
              <v:stroke joinstyle="round"/>
              <v:textbox>
                <w:txbxContent>
                  <w:p w:rsidR="00AA1F4E" w:rsidRDefault="00AA1F4E">
                    <w:pPr>
                      <w:overflowPunct w:val="0"/>
                      <w:spacing w:line="201" w:lineRule="atLeast"/>
                    </w:pPr>
                    <w:r>
                      <w:rPr>
                        <w:rFonts w:ascii="Calibri" w:hAnsi="Calibri"/>
                        <w:sz w:val="18"/>
                        <w:szCs w:val="18"/>
                        <w:lang w:val="en-US"/>
                      </w:rPr>
                      <w:t>C.A.P.</w:t>
                    </w:r>
                  </w:p>
                </w:txbxContent>
              </v:textbox>
            </v:rect>
            <v:rect id="Text Box 132" o:spid="_x0000_s1101" style="position:absolute;left:3910;top:2497;width:951;height:200;mso-position-horizontal-relative:page" filled="f" stroked="f" strokecolor="#3465a4">
              <v:fill o:detectmouseclick="t"/>
              <v:stroke joinstyle="round"/>
              <v:textbox>
                <w:txbxContent>
                  <w:p w:rsidR="00AA1F4E" w:rsidRDefault="00AA1F4E">
                    <w:pPr>
                      <w:overflowPunct w:val="0"/>
                      <w:spacing w:line="201" w:lineRule="atLeast"/>
                    </w:pPr>
                    <w:r>
                      <w:rPr>
                        <w:rFonts w:ascii="Calibri" w:hAnsi="Calibri"/>
                        <w:sz w:val="18"/>
                        <w:szCs w:val="18"/>
                        <w:lang w:val="en-US"/>
                      </w:rPr>
                      <w:t>residente a</w:t>
                    </w:r>
                  </w:p>
                </w:txbxContent>
              </v:textbox>
            </v:rect>
            <v:rect id="Text Box 131" o:spid="_x0000_s1102" style="position:absolute;left:2015;top:2497;width:340;height:200;mso-position-horizontal-relative:page" filled="f" stroked="f" strokecolor="#3465a4">
              <v:fill o:detectmouseclick="t"/>
              <v:stroke joinstyle="round"/>
              <v:textbox>
                <w:txbxContent>
                  <w:p w:rsidR="00AA1F4E" w:rsidRDefault="00AA1F4E">
                    <w:pPr>
                      <w:overflowPunct w:val="0"/>
                      <w:spacing w:line="201" w:lineRule="atLeast"/>
                    </w:pPr>
                    <w:r>
                      <w:rPr>
                        <w:rFonts w:ascii="Calibri" w:hAnsi="Calibri"/>
                        <w:sz w:val="18"/>
                        <w:szCs w:val="18"/>
                        <w:lang w:val="en-US"/>
                      </w:rPr>
                      <w:t>) il</w:t>
                    </w:r>
                  </w:p>
                </w:txbxContent>
              </v:textbox>
            </v:rect>
            <v:rect id="Text Box 130" o:spid="_x0000_s1103" style="position:absolute;left:879;top:2497;width:874;height:632;mso-position-horizontal-relative:page" filled="f" stroked="f" strokecolor="#3465a4">
              <v:fill o:detectmouseclick="t"/>
              <v:stroke joinstyle="round"/>
              <v:textbox>
                <w:txbxContent>
                  <w:p w:rsidR="00AA1F4E" w:rsidRDefault="00AA1F4E">
                    <w:pPr>
                      <w:overflowPunct w:val="0"/>
                      <w:spacing w:line="201" w:lineRule="atLeast"/>
                    </w:pPr>
                    <w:r>
                      <w:rPr>
                        <w:rFonts w:ascii="Calibri" w:hAnsi="Calibri"/>
                        <w:sz w:val="18"/>
                        <w:szCs w:val="18"/>
                        <w:lang w:val="en-US"/>
                      </w:rPr>
                      <w:t>(Prov.</w:t>
                    </w:r>
                  </w:p>
                  <w:p w:rsidR="00AA1F4E" w:rsidRDefault="00AA1F4E">
                    <w:pPr>
                      <w:overflowPunct w:val="0"/>
                      <w:spacing w:before="77"/>
                    </w:pPr>
                    <w:r>
                      <w:rPr>
                        <w:rFonts w:ascii="Calibri" w:hAnsi="Calibri"/>
                        <w:sz w:val="18"/>
                        <w:szCs w:val="18"/>
                        <w:lang w:val="en-US"/>
                      </w:rPr>
                      <w:t>Via/Piazza</w:t>
                    </w:r>
                  </w:p>
                </w:txbxContent>
              </v:textbox>
            </v:rect>
            <v:rect id="Text Box 129" o:spid="_x0000_s1104" style="position:absolute;left:5808;top:2225;width:531;height:200;mso-position-horizontal-relative:page" filled="f" stroked="f" strokecolor="#3465a4">
              <v:fill o:detectmouseclick="t"/>
              <v:stroke joinstyle="round"/>
              <v:textbox>
                <w:txbxContent>
                  <w:p w:rsidR="00AA1F4E" w:rsidRDefault="00AA1F4E">
                    <w:pPr>
                      <w:overflowPunct w:val="0"/>
                      <w:spacing w:line="201" w:lineRule="atLeast"/>
                    </w:pPr>
                    <w:r>
                      <w:rPr>
                        <w:rFonts w:ascii="Calibri" w:hAnsi="Calibri"/>
                        <w:sz w:val="18"/>
                        <w:szCs w:val="18"/>
                        <w:lang w:val="en-US"/>
                      </w:rPr>
                      <w:t>nato a</w:t>
                    </w:r>
                  </w:p>
                </w:txbxContent>
              </v:textbox>
            </v:rect>
          </v:group>
        </w:pict>
      </w:r>
      <w:r>
        <w:rPr>
          <w:noProof/>
          <w:lang w:eastAsia="it-IT"/>
        </w:rPr>
        <w:pict>
          <v:group id="_x0000_s1105" alt="Group 104" style="position:absolute;margin-left:26.25pt;margin-top:177.25pt;width:543.1pt;height:89pt;z-index:251681792" coordorigin="525,3545" coordsize="10862,1780">
            <v:rect id="Rectangle 126" o:spid="_x0000_s1106" style="position:absolute;left:609;top:3625;width:226;height:226;mso-position-horizontal-relative:page" fillcolor="#ffc" stroked="f" strokecolor="#3465a4">
              <v:fill color2="#003" o:detectmouseclick="t"/>
              <v:stroke joinstyle="round"/>
            </v:rect>
            <v:rect id="Rectangle 125" o:spid="_x0000_s1107" style="position:absolute;left:627;top:3647;width:180;height:180;mso-position-horizontal-relative:page" filled="f" strokeweight=".32mm">
              <v:fill o:detectmouseclick="t"/>
            </v:rect>
            <v:rect id="Rectangle 124" o:spid="_x0000_s1108" style="position:absolute;left:925;top:3625;width:4818;height:226;mso-position-horizontal-relative:page" fillcolor="#cee6f4" stroked="f" strokecolor="#3465a4">
              <v:fill color2="#31190b" o:detectmouseclick="t"/>
              <v:stroke joinstyle="round"/>
            </v:rect>
            <v:rect id="Rectangle 123" o:spid="_x0000_s1109" style="position:absolute;left:6446;top:3637;width:4818;height:226;mso-position-horizontal-relative:page" fillcolor="#cee6f4" stroked="f" strokecolor="#3465a4">
              <v:fill color2="#31190b" o:detectmouseclick="t"/>
              <v:stroke joinstyle="round"/>
            </v:rect>
            <v:rect id="Rectangle 122" o:spid="_x0000_s1110" style="position:absolute;left:1435;top:3931;width:578;height:226;mso-position-horizontal-relative:page" fillcolor="#cee6f4" stroked="f" strokecolor="#3465a4">
              <v:fill color2="#31190b" o:detectmouseclick="t"/>
              <v:stroke joinstyle="round"/>
            </v:rect>
            <v:rect id="Rectangle 121" o:spid="_x0000_s1111" style="position:absolute;left:2517;top:3931;width:1298;height:226;mso-position-horizontal-relative:page" fillcolor="#cee6f4" stroked="f" strokecolor="#3465a4">
              <v:fill color2="#31190b" o:detectmouseclick="t"/>
              <v:stroke joinstyle="round"/>
            </v:rect>
            <v:rect id="Rectangle 120" o:spid="_x0000_s1112" style="position:absolute;left:4931;top:3931;width:4819;height:226;mso-position-horizontal-relative:page" fillcolor="#cee6f4" stroked="f" strokecolor="#3465a4">
              <v:fill color2="#31190b" o:detectmouseclick="t"/>
              <v:stroke joinstyle="round"/>
            </v:rect>
            <v:rect id="Rectangle 119" o:spid="_x0000_s1113" style="position:absolute;left:10430;top:3931;width:836;height:226;mso-position-horizontal-relative:page" fillcolor="#cee6f4" stroked="f" strokecolor="#3465a4">
              <v:fill color2="#31190b" o:detectmouseclick="t"/>
              <v:stroke joinstyle="round"/>
            </v:rect>
            <v:rect id="Rectangle 118" o:spid="_x0000_s1114" style="position:absolute;left:1773;top:4215;width:4819;height:227;mso-position-horizontal-relative:page" fillcolor="#cee6f4" stroked="f" strokecolor="#3465a4">
              <v:fill color2="#31190b" o:detectmouseclick="t"/>
              <v:stroke joinstyle="round"/>
            </v:rect>
            <v:rect id="Rectangle 117" o:spid="_x0000_s1115" style="position:absolute;left:6844;top:4215;width:710;height:227;mso-position-horizontal-relative:page" fillcolor="#cee6f4" stroked="f" strokecolor="#3465a4">
              <v:fill color2="#31190b" o:detectmouseclick="t"/>
              <v:stroke joinstyle="round"/>
            </v:rect>
            <v:rect id="Rectangle 116" o:spid="_x0000_s1116" style="position:absolute;left:1785;top:4612;width:1592;height:226;mso-position-horizontal-relative:page" fillcolor="#cee6f4" stroked="f" strokecolor="#3465a4">
              <v:fill color2="#31190b" o:detectmouseclick="t"/>
              <v:stroke joinstyle="round"/>
            </v:rect>
            <v:rect id="Rectangle 115" o:spid="_x0000_s1117" style="position:absolute;left:3959;top:4612;width:1592;height:226;mso-position-horizontal-relative:page" fillcolor="#cee6f4" stroked="f" strokecolor="#3465a4">
              <v:fill color2="#31190b" o:detectmouseclick="t"/>
              <v:stroke joinstyle="round"/>
            </v:rect>
            <v:rect id="Rectangle 114" o:spid="_x0000_s1118" style="position:absolute;left:2611;top:5008;width:6209;height:226;mso-position-horizontal-relative:page" fillcolor="#cee6f4" stroked="f" strokecolor="#3465a4">
              <v:fill color2="#31190b" o:detectmouseclick="t"/>
              <v:stroke joinstyle="round"/>
            </v:rect>
            <v:rect id="Text Box 113" o:spid="_x0000_s1119" style="position:absolute;left:5654;top:4627;width:3660;height:200;mso-position-horizontal-relative:page" filled="f" stroked="f" strokecolor="#3465a4">
              <v:fill o:detectmouseclick="t"/>
              <v:stroke joinstyle="round"/>
              <v:textbox>
                <w:txbxContent>
                  <w:p w:rsidR="00AA1F4E" w:rsidRDefault="00AA1F4E">
                    <w:pPr>
                      <w:overflowPunct w:val="0"/>
                      <w:spacing w:line="201" w:lineRule="atLeast"/>
                    </w:pPr>
                    <w:r>
                      <w:rPr>
                        <w:rFonts w:ascii="Calibri" w:hAnsi="Calibri"/>
                        <w:sz w:val="18"/>
                        <w:szCs w:val="18"/>
                        <w:lang w:val="en-US"/>
                      </w:rPr>
                      <w:t xml:space="preserve">con i seguenti poteri associati alla carica di </w:t>
                    </w:r>
                    <w:r>
                      <w:rPr>
                        <w:rFonts w:ascii="Calibri" w:hAnsi="Calibri"/>
                        <w:sz w:val="10"/>
                        <w:szCs w:val="10"/>
                        <w:lang w:val="en-US"/>
                      </w:rPr>
                      <w:t>(1)</w:t>
                    </w:r>
                    <w:r>
                      <w:rPr>
                        <w:rFonts w:ascii="Calibri" w:hAnsi="Calibri"/>
                        <w:sz w:val="18"/>
                        <w:szCs w:val="18"/>
                        <w:lang w:val="en-US"/>
                      </w:rPr>
                      <w:t>:</w:t>
                    </w:r>
                  </w:p>
                </w:txbxContent>
              </v:textbox>
            </v:rect>
            <v:rect id="Text Box 112" o:spid="_x0000_s1120" style="position:absolute;left:3430;top:4627;width:498;height:200;mso-position-horizontal-relative:page" filled="f" stroked="f" strokecolor="#3465a4">
              <v:fill o:detectmouseclick="t"/>
              <v:stroke joinstyle="round"/>
              <v:textbox>
                <w:txbxContent>
                  <w:p w:rsidR="00AA1F4E" w:rsidRDefault="00AA1F4E">
                    <w:pPr>
                      <w:overflowPunct w:val="0"/>
                      <w:spacing w:line="201" w:lineRule="atLeast"/>
                    </w:pPr>
                    <w:r>
                      <w:rPr>
                        <w:rFonts w:ascii="Calibri" w:hAnsi="Calibri"/>
                        <w:sz w:val="18"/>
                        <w:szCs w:val="18"/>
                        <w:lang w:val="en-US"/>
                      </w:rPr>
                      <w:t>fino al</w:t>
                    </w:r>
                  </w:p>
                </w:txbxContent>
              </v:textbox>
            </v:rect>
            <v:rect id="Text Box 111" o:spid="_x0000_s1121" style="position:absolute;left:865;top:4627;width:888;height:200;mso-position-horizontal-relative:page" filled="f" stroked="f" strokecolor="#3465a4">
              <v:fill o:detectmouseclick="t"/>
              <v:stroke joinstyle="round"/>
              <v:textbox>
                <w:txbxContent>
                  <w:p w:rsidR="00AA1F4E" w:rsidRDefault="00AA1F4E">
                    <w:pPr>
                      <w:overflowPunct w:val="0"/>
                      <w:spacing w:line="201" w:lineRule="atLeast"/>
                    </w:pPr>
                    <w:r>
                      <w:rPr>
                        <w:rFonts w:ascii="Calibri" w:hAnsi="Calibri"/>
                        <w:sz w:val="18"/>
                        <w:szCs w:val="18"/>
                        <w:lang w:val="en-US"/>
                      </w:rPr>
                      <w:t>nominato il</w:t>
                    </w:r>
                  </w:p>
                </w:txbxContent>
              </v:textbox>
            </v:rect>
            <v:rect id="Text Box 110" o:spid="_x0000_s1122" style="position:absolute;left:6645;top:4230;width:168;height:200;mso-position-horizontal-relative:page" filled="f" stroked="f" strokecolor="#3465a4">
              <v:fill o:detectmouseclick="t"/>
              <v:stroke joinstyle="round"/>
              <v:textbox>
                <w:txbxContent>
                  <w:p w:rsidR="00AA1F4E" w:rsidRDefault="00AA1F4E">
                    <w:pPr>
                      <w:overflowPunct w:val="0"/>
                      <w:spacing w:line="201" w:lineRule="atLeast"/>
                    </w:pPr>
                    <w:r>
                      <w:rPr>
                        <w:rFonts w:ascii="Calibri" w:hAnsi="Calibri"/>
                        <w:sz w:val="18"/>
                        <w:szCs w:val="18"/>
                        <w:lang w:val="en-US"/>
                      </w:rPr>
                      <w:t>n.</w:t>
                    </w:r>
                  </w:p>
                </w:txbxContent>
              </v:textbox>
            </v:rect>
            <v:rect id="Text Box 109" o:spid="_x0000_s1123" style="position:absolute;left:9845;top:3948;width:515;height:200;mso-position-horizontal-relative:page" filled="f" stroked="f" strokecolor="#3465a4">
              <v:fill o:detectmouseclick="t"/>
              <v:stroke joinstyle="round"/>
              <v:textbox>
                <w:txbxContent>
                  <w:p w:rsidR="00AA1F4E" w:rsidRDefault="00AA1F4E">
                    <w:pPr>
                      <w:overflowPunct w:val="0"/>
                      <w:spacing w:line="201" w:lineRule="atLeast"/>
                    </w:pPr>
                    <w:r>
                      <w:rPr>
                        <w:rFonts w:ascii="Calibri" w:hAnsi="Calibri"/>
                        <w:sz w:val="18"/>
                        <w:szCs w:val="18"/>
                        <w:lang w:val="en-US"/>
                      </w:rPr>
                      <w:t>C.A.P.</w:t>
                    </w:r>
                  </w:p>
                </w:txbxContent>
              </v:textbox>
            </v:rect>
            <v:rect id="Text Box 108" o:spid="_x0000_s1124" style="position:absolute;left:3910;top:3948;width:951;height:200;mso-position-horizontal-relative:page" filled="f" stroked="f" strokecolor="#3465a4">
              <v:fill o:detectmouseclick="t"/>
              <v:stroke joinstyle="round"/>
              <v:textbox>
                <w:txbxContent>
                  <w:p w:rsidR="00AA1F4E" w:rsidRDefault="00AA1F4E">
                    <w:pPr>
                      <w:overflowPunct w:val="0"/>
                      <w:spacing w:line="201" w:lineRule="atLeast"/>
                    </w:pPr>
                    <w:r>
                      <w:rPr>
                        <w:rFonts w:ascii="Calibri" w:hAnsi="Calibri"/>
                        <w:sz w:val="18"/>
                        <w:szCs w:val="18"/>
                        <w:lang w:val="en-US"/>
                      </w:rPr>
                      <w:t>residente a</w:t>
                    </w:r>
                  </w:p>
                </w:txbxContent>
              </v:textbox>
            </v:rect>
            <v:rect id="Text Box 107" o:spid="_x0000_s1125" style="position:absolute;left:2015;top:3948;width:340;height:200;mso-position-horizontal-relative:page" filled="f" stroked="f" strokecolor="#3465a4">
              <v:fill o:detectmouseclick="t"/>
              <v:stroke joinstyle="round"/>
              <v:textbox>
                <w:txbxContent>
                  <w:p w:rsidR="00AA1F4E" w:rsidRDefault="00AA1F4E">
                    <w:pPr>
                      <w:overflowPunct w:val="0"/>
                      <w:spacing w:line="201" w:lineRule="atLeast"/>
                    </w:pPr>
                    <w:r>
                      <w:rPr>
                        <w:rFonts w:ascii="Calibri" w:hAnsi="Calibri"/>
                        <w:sz w:val="18"/>
                        <w:szCs w:val="18"/>
                        <w:lang w:val="en-US"/>
                      </w:rPr>
                      <w:t>) il</w:t>
                    </w:r>
                  </w:p>
                </w:txbxContent>
              </v:textbox>
            </v:rect>
            <v:rect id="Text Box 106" o:spid="_x0000_s1126" style="position:absolute;left:879;top:3948;width:904;height:662;mso-position-horizontal-relative:page" filled="f" stroked="f" strokecolor="#3465a4">
              <v:fill o:detectmouseclick="t"/>
              <v:stroke joinstyle="round"/>
              <v:textbox>
                <w:txbxContent>
                  <w:p w:rsidR="00AA1F4E" w:rsidRDefault="00AA1F4E">
                    <w:pPr>
                      <w:overflowPunct w:val="0"/>
                      <w:spacing w:line="201" w:lineRule="atLeast"/>
                    </w:pPr>
                    <w:r>
                      <w:rPr>
                        <w:rFonts w:ascii="Calibri" w:hAnsi="Calibri"/>
                        <w:sz w:val="18"/>
                        <w:szCs w:val="18"/>
                        <w:lang w:val="en-US"/>
                      </w:rPr>
                      <w:t>(Prov.</w:t>
                    </w:r>
                  </w:p>
                  <w:p w:rsidR="00AA1F4E" w:rsidRDefault="00AA1F4E">
                    <w:pPr>
                      <w:overflowPunct w:val="0"/>
                      <w:spacing w:before="75"/>
                    </w:pPr>
                    <w:r>
                      <w:rPr>
                        <w:rFonts w:ascii="Calibri" w:hAnsi="Calibri"/>
                        <w:sz w:val="18"/>
                        <w:szCs w:val="18"/>
                        <w:lang w:val="en-US"/>
                      </w:rPr>
                      <w:t>Via/Piazza</w:t>
                    </w:r>
                  </w:p>
                </w:txbxContent>
              </v:textbox>
            </v:rect>
            <v:rect id="Text Box 105" o:spid="_x0000_s1127" style="position:absolute;left:5808;top:3676;width:531;height:200;mso-position-horizontal-relative:page" filled="f" stroked="f" strokecolor="#3465a4">
              <v:fill o:detectmouseclick="t"/>
              <v:stroke joinstyle="round"/>
              <v:textbox>
                <w:txbxContent>
                  <w:p w:rsidR="00AA1F4E" w:rsidRDefault="00AA1F4E">
                    <w:pPr>
                      <w:overflowPunct w:val="0"/>
                      <w:spacing w:line="201" w:lineRule="atLeast"/>
                    </w:pPr>
                    <w:r>
                      <w:rPr>
                        <w:rFonts w:ascii="Calibri" w:hAnsi="Calibri"/>
                        <w:sz w:val="18"/>
                        <w:szCs w:val="18"/>
                        <w:lang w:val="en-US"/>
                      </w:rPr>
                      <w:t>nato a</w:t>
                    </w:r>
                  </w:p>
                </w:txbxContent>
              </v:textbox>
            </v:rect>
          </v:group>
        </w:pict>
      </w:r>
    </w:p>
    <w:p w:rsidR="00AA1F4E" w:rsidRDefault="00AA1F4E">
      <w:pPr>
        <w:sectPr w:rsidR="00AA1F4E">
          <w:type w:val="continuous"/>
          <w:pgSz w:w="11906" w:h="16838"/>
          <w:pgMar w:top="400" w:right="380" w:bottom="280" w:left="400" w:header="0" w:footer="0" w:gutter="0"/>
          <w:cols w:space="720"/>
          <w:formProt w:val="0"/>
          <w:docGrid w:linePitch="100" w:charSpace="4096"/>
        </w:sectPr>
      </w:pPr>
    </w:p>
    <w:p w:rsidR="00AA1F4E" w:rsidRDefault="00AA1F4E">
      <w:pPr>
        <w:ind w:left="122"/>
        <w:rPr>
          <w:rFonts w:ascii="Arial" w:hAnsi="Arial"/>
          <w:sz w:val="20"/>
          <w:szCs w:val="20"/>
          <w:lang w:eastAsia="it-IT"/>
        </w:rPr>
      </w:pPr>
      <w:r>
        <w:rPr>
          <w:noProof/>
          <w:lang w:eastAsia="it-IT"/>
        </w:rPr>
        <w:pict>
          <v:group id="_x0000_s1128" style="position:absolute;left:0;text-align:left;margin-left:0;margin-top:-89.05pt;width:543.1pt;height:89pt;z-index:251682816" coordorigin=",-1781" coordsize="10862,1780">
            <v:rect id="Rectangle 102" o:spid="_x0000_s1129" style="position:absolute;left:84;top:-1701;width:226;height:226;mso-position-vertical:top" fillcolor="#ffc" stroked="f" strokecolor="#3465a4">
              <v:fill color2="#003" o:detectmouseclick="t"/>
              <v:stroke joinstyle="round"/>
            </v:rect>
            <v:rect id="Rectangle 101" o:spid="_x0000_s1130" style="position:absolute;left:102;top:-1677;width:180;height:180;mso-position-vertical:top" filled="f" strokeweight=".32mm">
              <v:fill o:detectmouseclick="t"/>
            </v:rect>
            <v:rect id="Rectangle 100" o:spid="_x0000_s1131" style="position:absolute;left:400;top:-1701;width:4818;height:226;mso-position-vertical:top" fillcolor="#cee6f4" stroked="f" strokecolor="#3465a4">
              <v:fill color2="#31190b" o:detectmouseclick="t"/>
              <v:stroke joinstyle="round"/>
            </v:rect>
            <v:rect id="Rectangle 99" o:spid="_x0000_s1132" style="position:absolute;left:5921;top:-1689;width:4818;height:226;mso-position-vertical:top" fillcolor="#cee6f4" stroked="f" strokecolor="#3465a4">
              <v:fill color2="#31190b" o:detectmouseclick="t"/>
              <v:stroke joinstyle="round"/>
            </v:rect>
            <v:rect id="Rectangle 98" o:spid="_x0000_s1133" style="position:absolute;left:910;top:-1393;width:578;height:226;mso-position-vertical:top" fillcolor="#cee6f4" stroked="f" strokecolor="#3465a4">
              <v:fill color2="#31190b" o:detectmouseclick="t"/>
              <v:stroke joinstyle="round"/>
            </v:rect>
            <v:rect id="Rectangle 97" o:spid="_x0000_s1134" style="position:absolute;left:1992;top:-1393;width:1298;height:226;mso-position-vertical:top" fillcolor="#cee6f4" stroked="f" strokecolor="#3465a4">
              <v:fill color2="#31190b" o:detectmouseclick="t"/>
              <v:stroke joinstyle="round"/>
            </v:rect>
            <v:rect id="Rectangle 96" o:spid="_x0000_s1135" style="position:absolute;left:4406;top:-1393;width:4819;height:226;mso-position-vertical:top" fillcolor="#cee6f4" stroked="f" strokecolor="#3465a4">
              <v:fill color2="#31190b" o:detectmouseclick="t"/>
              <v:stroke joinstyle="round"/>
            </v:rect>
            <v:rect id="Rectangle 95" o:spid="_x0000_s1136" style="position:absolute;left:9905;top:-1393;width:836;height:226;mso-position-vertical:top" fillcolor="#cee6f4" stroked="f" strokecolor="#3465a4">
              <v:fill color2="#31190b" o:detectmouseclick="t"/>
              <v:stroke joinstyle="round"/>
            </v:rect>
            <v:rect id="Rectangle 94" o:spid="_x0000_s1137" style="position:absolute;left:1248;top:-1111;width:4819;height:227;mso-position-vertical:top" fillcolor="#cee6f4" stroked="f" strokecolor="#3465a4">
              <v:fill color2="#31190b" o:detectmouseclick="t"/>
              <v:stroke joinstyle="round"/>
            </v:rect>
            <v:rect id="Rectangle 93" o:spid="_x0000_s1138" style="position:absolute;left:6319;top:-1111;width:710;height:227;mso-position-vertical:top" fillcolor="#cee6f4" stroked="f" strokecolor="#3465a4">
              <v:fill color2="#31190b" o:detectmouseclick="t"/>
              <v:stroke joinstyle="round"/>
            </v:rect>
            <v:rect id="Rectangle 92" o:spid="_x0000_s1139" style="position:absolute;left:1260;top:-714;width:1592;height:226;mso-position-vertical:top" fillcolor="#cee6f4" stroked="f" strokecolor="#3465a4">
              <v:fill color2="#31190b" o:detectmouseclick="t"/>
              <v:stroke joinstyle="round"/>
            </v:rect>
            <v:rect id="Rectangle 91" o:spid="_x0000_s1140" style="position:absolute;left:3434;top:-714;width:1592;height:226;mso-position-vertical:top" fillcolor="#cee6f4" stroked="f" strokecolor="#3465a4">
              <v:fill color2="#31190b" o:detectmouseclick="t"/>
              <v:stroke joinstyle="round"/>
            </v:rect>
            <v:rect id="Rectangle 90" o:spid="_x0000_s1141" style="position:absolute;left:2086;top:-320;width:6209;height:226;mso-position-vertical:top" fillcolor="#cee6f4" stroked="f" strokecolor="#3465a4">
              <v:fill color2="#31190b" o:detectmouseclick="t"/>
              <v:stroke joinstyle="round"/>
            </v:rect>
            <v:rect id="Text Box 89" o:spid="_x0000_s1142" style="position:absolute;left:5129;top:-697;width:3660;height:200;mso-position-vertical:top" filled="f" stroked="f" strokecolor="#3465a4">
              <v:fill o:detectmouseclick="t"/>
              <v:stroke joinstyle="round"/>
              <v:textbox>
                <w:txbxContent>
                  <w:p w:rsidR="00AA1F4E" w:rsidRDefault="00AA1F4E">
                    <w:pPr>
                      <w:overflowPunct w:val="0"/>
                      <w:spacing w:line="201" w:lineRule="atLeast"/>
                    </w:pPr>
                    <w:r>
                      <w:rPr>
                        <w:rFonts w:ascii="Calibri" w:hAnsi="Calibri"/>
                        <w:sz w:val="18"/>
                        <w:szCs w:val="18"/>
                        <w:lang w:val="en-US"/>
                      </w:rPr>
                      <w:t xml:space="preserve">con i seguenti poteri associati alla carica di </w:t>
                    </w:r>
                    <w:r>
                      <w:rPr>
                        <w:rFonts w:ascii="Calibri" w:hAnsi="Calibri"/>
                        <w:sz w:val="10"/>
                        <w:szCs w:val="10"/>
                        <w:lang w:val="en-US"/>
                      </w:rPr>
                      <w:t>(1)</w:t>
                    </w:r>
                    <w:r>
                      <w:rPr>
                        <w:rFonts w:ascii="Calibri" w:hAnsi="Calibri"/>
                        <w:sz w:val="18"/>
                        <w:szCs w:val="18"/>
                        <w:lang w:val="en-US"/>
                      </w:rPr>
                      <w:t>:</w:t>
                    </w:r>
                  </w:p>
                </w:txbxContent>
              </v:textbox>
            </v:rect>
            <v:rect id="Text Box 88" o:spid="_x0000_s1143" style="position:absolute;left:2905;top:-697;width:498;height:200;mso-position-vertical:top" filled="f" stroked="f" strokecolor="#3465a4">
              <v:fill o:detectmouseclick="t"/>
              <v:stroke joinstyle="round"/>
              <v:textbox>
                <w:txbxContent>
                  <w:p w:rsidR="00AA1F4E" w:rsidRDefault="00AA1F4E">
                    <w:pPr>
                      <w:overflowPunct w:val="0"/>
                      <w:spacing w:line="201" w:lineRule="atLeast"/>
                    </w:pPr>
                    <w:r>
                      <w:rPr>
                        <w:rFonts w:ascii="Calibri" w:hAnsi="Calibri"/>
                        <w:sz w:val="18"/>
                        <w:szCs w:val="18"/>
                        <w:lang w:val="en-US"/>
                      </w:rPr>
                      <w:t>fino al</w:t>
                    </w:r>
                  </w:p>
                </w:txbxContent>
              </v:textbox>
            </v:rect>
            <v:rect id="Text Box 87" o:spid="_x0000_s1144" style="position:absolute;left:340;top:-697;width:888;height:200;mso-position-vertical:top" filled="f" stroked="f" strokecolor="#3465a4">
              <v:fill o:detectmouseclick="t"/>
              <v:stroke joinstyle="round"/>
              <v:textbox>
                <w:txbxContent>
                  <w:p w:rsidR="00AA1F4E" w:rsidRDefault="00AA1F4E">
                    <w:pPr>
                      <w:overflowPunct w:val="0"/>
                      <w:spacing w:line="201" w:lineRule="atLeast"/>
                    </w:pPr>
                    <w:r>
                      <w:rPr>
                        <w:rFonts w:ascii="Calibri" w:hAnsi="Calibri"/>
                        <w:sz w:val="18"/>
                        <w:szCs w:val="18"/>
                        <w:lang w:val="en-US"/>
                      </w:rPr>
                      <w:t>nominato il</w:t>
                    </w:r>
                  </w:p>
                </w:txbxContent>
              </v:textbox>
            </v:rect>
            <v:rect id="Text Box 86" o:spid="_x0000_s1145" style="position:absolute;left:6120;top:-1094;width:168;height:200;mso-position-vertical:top" filled="f" stroked="f" strokecolor="#3465a4">
              <v:fill o:detectmouseclick="t"/>
              <v:stroke joinstyle="round"/>
              <v:textbox>
                <w:txbxContent>
                  <w:p w:rsidR="00AA1F4E" w:rsidRDefault="00AA1F4E">
                    <w:pPr>
                      <w:overflowPunct w:val="0"/>
                      <w:spacing w:line="201" w:lineRule="atLeast"/>
                    </w:pPr>
                    <w:r>
                      <w:rPr>
                        <w:rFonts w:ascii="Calibri" w:hAnsi="Calibri"/>
                        <w:sz w:val="18"/>
                        <w:szCs w:val="18"/>
                        <w:lang w:val="en-US"/>
                      </w:rPr>
                      <w:t>n.</w:t>
                    </w:r>
                  </w:p>
                </w:txbxContent>
              </v:textbox>
            </v:rect>
            <v:rect id="Text Box 85" o:spid="_x0000_s1146" style="position:absolute;left:9320;top:-1378;width:515;height:200;mso-position-vertical:top" filled="f" stroked="f" strokecolor="#3465a4">
              <v:fill o:detectmouseclick="t"/>
              <v:stroke joinstyle="round"/>
              <v:textbox>
                <w:txbxContent>
                  <w:p w:rsidR="00AA1F4E" w:rsidRDefault="00AA1F4E">
                    <w:pPr>
                      <w:overflowPunct w:val="0"/>
                      <w:spacing w:line="201" w:lineRule="atLeast"/>
                    </w:pPr>
                    <w:r>
                      <w:rPr>
                        <w:rFonts w:ascii="Calibri" w:hAnsi="Calibri"/>
                        <w:sz w:val="18"/>
                        <w:szCs w:val="18"/>
                        <w:lang w:val="en-US"/>
                      </w:rPr>
                      <w:t>C.A.P.</w:t>
                    </w:r>
                  </w:p>
                </w:txbxContent>
              </v:textbox>
            </v:rect>
            <v:rect id="Text Box 84" o:spid="_x0000_s1147" style="position:absolute;left:3385;top:-1378;width:951;height:200;mso-position-vertical:top" filled="f" stroked="f" strokecolor="#3465a4">
              <v:fill o:detectmouseclick="t"/>
              <v:stroke joinstyle="round"/>
              <v:textbox>
                <w:txbxContent>
                  <w:p w:rsidR="00AA1F4E" w:rsidRDefault="00AA1F4E">
                    <w:pPr>
                      <w:overflowPunct w:val="0"/>
                      <w:spacing w:line="201" w:lineRule="atLeast"/>
                    </w:pPr>
                    <w:r>
                      <w:rPr>
                        <w:rFonts w:ascii="Calibri" w:hAnsi="Calibri"/>
                        <w:sz w:val="18"/>
                        <w:szCs w:val="18"/>
                        <w:lang w:val="en-US"/>
                      </w:rPr>
                      <w:t>residente a</w:t>
                    </w:r>
                  </w:p>
                </w:txbxContent>
              </v:textbox>
            </v:rect>
            <v:rect id="Text Box 83" o:spid="_x0000_s1148" style="position:absolute;left:1490;top:-1378;width:340;height:200;mso-position-vertical:top" filled="f" stroked="f" strokecolor="#3465a4">
              <v:fill o:detectmouseclick="t"/>
              <v:stroke joinstyle="round"/>
              <v:textbox>
                <w:txbxContent>
                  <w:p w:rsidR="00AA1F4E" w:rsidRDefault="00AA1F4E">
                    <w:pPr>
                      <w:overflowPunct w:val="0"/>
                      <w:spacing w:line="201" w:lineRule="atLeast"/>
                    </w:pPr>
                    <w:r>
                      <w:rPr>
                        <w:rFonts w:ascii="Calibri" w:hAnsi="Calibri"/>
                        <w:sz w:val="18"/>
                        <w:szCs w:val="18"/>
                        <w:lang w:val="en-US"/>
                      </w:rPr>
                      <w:t>) il</w:t>
                    </w:r>
                  </w:p>
                </w:txbxContent>
              </v:textbox>
            </v:rect>
            <v:rect id="Text Box 82" o:spid="_x0000_s1149" style="position:absolute;left:354;top:-1378;width:829;height:646;mso-position-vertical:top" filled="f" stroked="f" strokecolor="#3465a4">
              <v:fill o:detectmouseclick="t"/>
              <v:stroke joinstyle="round"/>
              <v:textbox>
                <w:txbxContent>
                  <w:p w:rsidR="00AA1F4E" w:rsidRDefault="00AA1F4E">
                    <w:pPr>
                      <w:overflowPunct w:val="0"/>
                      <w:spacing w:line="201" w:lineRule="atLeast"/>
                    </w:pPr>
                    <w:r>
                      <w:rPr>
                        <w:rFonts w:ascii="Calibri" w:hAnsi="Calibri"/>
                        <w:sz w:val="18"/>
                        <w:szCs w:val="18"/>
                        <w:lang w:val="en-US"/>
                      </w:rPr>
                      <w:t>(Prov.</w:t>
                    </w:r>
                  </w:p>
                  <w:p w:rsidR="00AA1F4E" w:rsidRDefault="00AA1F4E">
                    <w:pPr>
                      <w:overflowPunct w:val="0"/>
                      <w:spacing w:before="77"/>
                    </w:pPr>
                    <w:r>
                      <w:rPr>
                        <w:rFonts w:ascii="Calibri" w:hAnsi="Calibri"/>
                        <w:sz w:val="18"/>
                        <w:szCs w:val="18"/>
                        <w:lang w:val="en-US"/>
                      </w:rPr>
                      <w:t>Via/Piazza</w:t>
                    </w:r>
                  </w:p>
                </w:txbxContent>
              </v:textbox>
            </v:rect>
            <v:rect id="Text Box 81" o:spid="_x0000_s1150" style="position:absolute;left:5283;top:-1650;width:531;height:200;mso-position-vertical:top" filled="f" stroked="f" strokecolor="#3465a4">
              <v:fill o:detectmouseclick="t"/>
              <v:stroke joinstyle="round"/>
              <v:textbox>
                <w:txbxContent>
                  <w:p w:rsidR="00AA1F4E" w:rsidRDefault="00AA1F4E">
                    <w:pPr>
                      <w:overflowPunct w:val="0"/>
                      <w:spacing w:line="201" w:lineRule="atLeast"/>
                    </w:pPr>
                    <w:r>
                      <w:rPr>
                        <w:rFonts w:ascii="Calibri" w:hAnsi="Calibri"/>
                        <w:sz w:val="18"/>
                        <w:szCs w:val="18"/>
                        <w:lang w:val="en-US"/>
                      </w:rPr>
                      <w:t>nato a</w:t>
                    </w:r>
                  </w:p>
                </w:txbxContent>
              </v:textbox>
            </v:rect>
          </v:group>
        </w:pict>
      </w:r>
    </w:p>
    <w:p w:rsidR="00AA1F4E" w:rsidRDefault="00AA1F4E">
      <w:pPr>
        <w:spacing w:before="7"/>
        <w:rPr>
          <w:rFonts w:ascii="Arial" w:hAnsi="Arial"/>
          <w:sz w:val="16"/>
          <w:szCs w:val="16"/>
          <w:lang w:eastAsia="it-IT"/>
        </w:rPr>
      </w:pPr>
      <w:r>
        <w:rPr>
          <w:noProof/>
          <w:lang w:eastAsia="it-IT"/>
        </w:rPr>
        <w:pict>
          <v:group id="_x0000_s1151" alt="Group 56" style="position:absolute;margin-left:26.25pt;margin-top:11.15pt;width:543.1pt;height:89pt;z-index:251683840" coordorigin="525,223" coordsize="10862,1780">
            <v:rect id="Rectangle 78" o:spid="_x0000_s1152" style="position:absolute;left:609;top:303;width:226;height:226;mso-position-horizontal-relative:page" fillcolor="#ffc" stroked="f" strokecolor="#3465a4">
              <v:fill color2="#003" o:detectmouseclick="t"/>
              <v:stroke joinstyle="round"/>
            </v:rect>
            <v:rect id="Rectangle 77" o:spid="_x0000_s1153" style="position:absolute;left:627;top:325;width:180;height:180;mso-position-horizontal-relative:page" filled="f" strokeweight=".32mm">
              <v:fill o:detectmouseclick="t"/>
            </v:rect>
            <v:rect id="Rectangle 76" o:spid="_x0000_s1154" style="position:absolute;left:925;top:303;width:4818;height:226;mso-position-horizontal-relative:page" fillcolor="#cee6f4" stroked="f" strokecolor="#3465a4">
              <v:fill color2="#31190b" o:detectmouseclick="t"/>
              <v:stroke joinstyle="round"/>
            </v:rect>
            <v:rect id="Rectangle 75" o:spid="_x0000_s1155" style="position:absolute;left:6446;top:315;width:4818;height:226;mso-position-horizontal-relative:page" fillcolor="#cee6f4" stroked="f" strokecolor="#3465a4">
              <v:fill color2="#31190b" o:detectmouseclick="t"/>
              <v:stroke joinstyle="round"/>
            </v:rect>
            <v:rect id="Rectangle 74" o:spid="_x0000_s1156" style="position:absolute;left:1435;top:609;width:578;height:226;mso-position-horizontal-relative:page" fillcolor="#cee6f4" stroked="f" strokecolor="#3465a4">
              <v:fill color2="#31190b" o:detectmouseclick="t"/>
              <v:stroke joinstyle="round"/>
            </v:rect>
            <v:rect id="Rectangle 73" o:spid="_x0000_s1157" style="position:absolute;left:2517;top:609;width:1298;height:226;mso-position-horizontal-relative:page" fillcolor="#cee6f4" stroked="f" strokecolor="#3465a4">
              <v:fill color2="#31190b" o:detectmouseclick="t"/>
              <v:stroke joinstyle="round"/>
            </v:rect>
            <v:rect id="Rectangle 72" o:spid="_x0000_s1158" style="position:absolute;left:4931;top:609;width:4819;height:226;mso-position-horizontal-relative:page" fillcolor="#cee6f4" stroked="f" strokecolor="#3465a4">
              <v:fill color2="#31190b" o:detectmouseclick="t"/>
              <v:stroke joinstyle="round"/>
            </v:rect>
            <v:rect id="Rectangle 71" o:spid="_x0000_s1159" style="position:absolute;left:10430;top:609;width:836;height:226;mso-position-horizontal-relative:page" fillcolor="#cee6f4" stroked="f" strokecolor="#3465a4">
              <v:fill color2="#31190b" o:detectmouseclick="t"/>
              <v:stroke joinstyle="round"/>
            </v:rect>
            <v:rect id="Rectangle 70" o:spid="_x0000_s1160" style="position:absolute;left:1773;top:893;width:4819;height:227;mso-position-horizontal-relative:page" fillcolor="#cee6f4" stroked="f" strokecolor="#3465a4">
              <v:fill color2="#31190b" o:detectmouseclick="t"/>
              <v:stroke joinstyle="round"/>
            </v:rect>
            <v:rect id="Rectangle 69" o:spid="_x0000_s1161" style="position:absolute;left:6844;top:893;width:710;height:227;mso-position-horizontal-relative:page" fillcolor="#cee6f4" stroked="f" strokecolor="#3465a4">
              <v:fill color2="#31190b" o:detectmouseclick="t"/>
              <v:stroke joinstyle="round"/>
            </v:rect>
            <v:rect id="Rectangle 68" o:spid="_x0000_s1162" style="position:absolute;left:1785;top:1290;width:1592;height:226;mso-position-horizontal-relative:page" fillcolor="#cee6f4" stroked="f" strokecolor="#3465a4">
              <v:fill color2="#31190b" o:detectmouseclick="t"/>
              <v:stroke joinstyle="round"/>
            </v:rect>
            <v:rect id="Rectangle 67" o:spid="_x0000_s1163" style="position:absolute;left:3959;top:1290;width:1592;height:226;mso-position-horizontal-relative:page" fillcolor="#cee6f4" stroked="f" strokecolor="#3465a4">
              <v:fill color2="#31190b" o:detectmouseclick="t"/>
              <v:stroke joinstyle="round"/>
            </v:rect>
            <v:rect id="Rectangle 66" o:spid="_x0000_s1164" style="position:absolute;left:2611;top:1686;width:6209;height:226;mso-position-horizontal-relative:page" fillcolor="#cee6f4" stroked="f" strokecolor="#3465a4">
              <v:fill color2="#31190b" o:detectmouseclick="t"/>
              <v:stroke joinstyle="round"/>
            </v:rect>
            <v:rect id="Text Box 65" o:spid="_x0000_s1165" style="position:absolute;left:5654;top:1305;width:3660;height:200;mso-position-horizontal-relative:page" filled="f" stroked="f" strokecolor="#3465a4">
              <v:fill o:detectmouseclick="t"/>
              <v:stroke joinstyle="round"/>
              <v:textbox>
                <w:txbxContent>
                  <w:p w:rsidR="00AA1F4E" w:rsidRDefault="00AA1F4E">
                    <w:pPr>
                      <w:overflowPunct w:val="0"/>
                      <w:spacing w:line="201" w:lineRule="atLeast"/>
                    </w:pPr>
                    <w:r>
                      <w:rPr>
                        <w:rFonts w:ascii="Calibri" w:hAnsi="Calibri"/>
                        <w:sz w:val="18"/>
                        <w:szCs w:val="18"/>
                        <w:lang w:val="en-US"/>
                      </w:rPr>
                      <w:t xml:space="preserve">con i seguenti poteri associati alla carica di </w:t>
                    </w:r>
                    <w:r>
                      <w:rPr>
                        <w:rFonts w:ascii="Calibri" w:hAnsi="Calibri"/>
                        <w:sz w:val="10"/>
                        <w:szCs w:val="10"/>
                        <w:lang w:val="en-US"/>
                      </w:rPr>
                      <w:t>(1)</w:t>
                    </w:r>
                    <w:r>
                      <w:rPr>
                        <w:rFonts w:ascii="Calibri" w:hAnsi="Calibri"/>
                        <w:sz w:val="18"/>
                        <w:szCs w:val="18"/>
                        <w:lang w:val="en-US"/>
                      </w:rPr>
                      <w:t>:</w:t>
                    </w:r>
                  </w:p>
                </w:txbxContent>
              </v:textbox>
            </v:rect>
            <v:rect id="Text Box 64" o:spid="_x0000_s1166" style="position:absolute;left:3430;top:1305;width:498;height:200;mso-position-horizontal-relative:page" filled="f" stroked="f" strokecolor="#3465a4">
              <v:fill o:detectmouseclick="t"/>
              <v:stroke joinstyle="round"/>
              <v:textbox>
                <w:txbxContent>
                  <w:p w:rsidR="00AA1F4E" w:rsidRDefault="00AA1F4E">
                    <w:pPr>
                      <w:overflowPunct w:val="0"/>
                      <w:spacing w:line="201" w:lineRule="atLeast"/>
                    </w:pPr>
                    <w:r>
                      <w:rPr>
                        <w:rFonts w:ascii="Calibri" w:hAnsi="Calibri"/>
                        <w:sz w:val="18"/>
                        <w:szCs w:val="18"/>
                        <w:lang w:val="en-US"/>
                      </w:rPr>
                      <w:t>fino al</w:t>
                    </w:r>
                  </w:p>
                </w:txbxContent>
              </v:textbox>
            </v:rect>
            <v:rect id="Text Box 63" o:spid="_x0000_s1167" style="position:absolute;left:865;top:1305;width:888;height:200;mso-position-horizontal-relative:page" filled="f" stroked="f" strokecolor="#3465a4">
              <v:fill o:detectmouseclick="t"/>
              <v:stroke joinstyle="round"/>
              <v:textbox>
                <w:txbxContent>
                  <w:p w:rsidR="00AA1F4E" w:rsidRDefault="00AA1F4E">
                    <w:pPr>
                      <w:overflowPunct w:val="0"/>
                      <w:spacing w:line="201" w:lineRule="atLeast"/>
                    </w:pPr>
                    <w:r>
                      <w:rPr>
                        <w:rFonts w:ascii="Calibri" w:hAnsi="Calibri"/>
                        <w:sz w:val="18"/>
                        <w:szCs w:val="18"/>
                        <w:lang w:val="en-US"/>
                      </w:rPr>
                      <w:t>nominato il</w:t>
                    </w:r>
                  </w:p>
                </w:txbxContent>
              </v:textbox>
            </v:rect>
            <v:rect id="Text Box 62" o:spid="_x0000_s1168" style="position:absolute;left:6645;top:908;width:168;height:200;mso-position-horizontal-relative:page" filled="f" stroked="f" strokecolor="#3465a4">
              <v:fill o:detectmouseclick="t"/>
              <v:stroke joinstyle="round"/>
              <v:textbox>
                <w:txbxContent>
                  <w:p w:rsidR="00AA1F4E" w:rsidRDefault="00AA1F4E">
                    <w:pPr>
                      <w:overflowPunct w:val="0"/>
                      <w:spacing w:line="201" w:lineRule="atLeast"/>
                    </w:pPr>
                    <w:r>
                      <w:rPr>
                        <w:rFonts w:ascii="Calibri" w:hAnsi="Calibri"/>
                        <w:sz w:val="18"/>
                        <w:szCs w:val="18"/>
                        <w:lang w:val="en-US"/>
                      </w:rPr>
                      <w:t>n.</w:t>
                    </w:r>
                  </w:p>
                </w:txbxContent>
              </v:textbox>
            </v:rect>
            <v:rect id="Text Box 61" o:spid="_x0000_s1169" style="position:absolute;left:9845;top:626;width:515;height:200;mso-position-horizontal-relative:page" filled="f" stroked="f" strokecolor="#3465a4">
              <v:fill o:detectmouseclick="t"/>
              <v:stroke joinstyle="round"/>
              <v:textbox>
                <w:txbxContent>
                  <w:p w:rsidR="00AA1F4E" w:rsidRDefault="00AA1F4E">
                    <w:pPr>
                      <w:overflowPunct w:val="0"/>
                      <w:spacing w:line="201" w:lineRule="atLeast"/>
                    </w:pPr>
                    <w:r>
                      <w:rPr>
                        <w:rFonts w:ascii="Calibri" w:hAnsi="Calibri"/>
                        <w:sz w:val="18"/>
                        <w:szCs w:val="18"/>
                        <w:lang w:val="en-US"/>
                      </w:rPr>
                      <w:t>C.A.P.</w:t>
                    </w:r>
                  </w:p>
                </w:txbxContent>
              </v:textbox>
            </v:rect>
            <v:rect id="Text Box 60" o:spid="_x0000_s1170" style="position:absolute;left:3910;top:626;width:951;height:200;mso-position-horizontal-relative:page" filled="f" stroked="f" strokecolor="#3465a4">
              <v:fill o:detectmouseclick="t"/>
              <v:stroke joinstyle="round"/>
              <v:textbox>
                <w:txbxContent>
                  <w:p w:rsidR="00AA1F4E" w:rsidRDefault="00AA1F4E">
                    <w:pPr>
                      <w:overflowPunct w:val="0"/>
                      <w:spacing w:line="201" w:lineRule="atLeast"/>
                    </w:pPr>
                    <w:r>
                      <w:rPr>
                        <w:rFonts w:ascii="Calibri" w:hAnsi="Calibri"/>
                        <w:sz w:val="18"/>
                        <w:szCs w:val="18"/>
                        <w:lang w:val="en-US"/>
                      </w:rPr>
                      <w:t>residente a</w:t>
                    </w:r>
                  </w:p>
                </w:txbxContent>
              </v:textbox>
            </v:rect>
            <v:rect id="Text Box 59" o:spid="_x0000_s1171" style="position:absolute;left:2015;top:626;width:340;height:200;mso-position-horizontal-relative:page" filled="f" stroked="f" strokecolor="#3465a4">
              <v:fill o:detectmouseclick="t"/>
              <v:stroke joinstyle="round"/>
              <v:textbox>
                <w:txbxContent>
                  <w:p w:rsidR="00AA1F4E" w:rsidRDefault="00AA1F4E">
                    <w:pPr>
                      <w:overflowPunct w:val="0"/>
                      <w:spacing w:line="201" w:lineRule="atLeast"/>
                    </w:pPr>
                    <w:r>
                      <w:rPr>
                        <w:rFonts w:ascii="Calibri" w:hAnsi="Calibri"/>
                        <w:sz w:val="18"/>
                        <w:szCs w:val="18"/>
                        <w:lang w:val="en-US"/>
                      </w:rPr>
                      <w:t>) il</w:t>
                    </w:r>
                  </w:p>
                </w:txbxContent>
              </v:textbox>
            </v:rect>
            <v:rect id="Text Box 58" o:spid="_x0000_s1172" style="position:absolute;left:879;top:626;width:864;height:677;mso-position-horizontal-relative:page" filled="f" stroked="f" strokecolor="#3465a4">
              <v:fill o:detectmouseclick="t"/>
              <v:stroke joinstyle="round"/>
              <v:textbox>
                <w:txbxContent>
                  <w:p w:rsidR="00AA1F4E" w:rsidRDefault="00AA1F4E">
                    <w:pPr>
                      <w:overflowPunct w:val="0"/>
                      <w:spacing w:line="201" w:lineRule="atLeast"/>
                    </w:pPr>
                    <w:r>
                      <w:rPr>
                        <w:rFonts w:ascii="Calibri" w:hAnsi="Calibri"/>
                        <w:sz w:val="18"/>
                        <w:szCs w:val="18"/>
                        <w:lang w:val="en-US"/>
                      </w:rPr>
                      <w:t>(Prov.</w:t>
                    </w:r>
                  </w:p>
                  <w:p w:rsidR="00AA1F4E" w:rsidRDefault="00AA1F4E">
                    <w:pPr>
                      <w:overflowPunct w:val="0"/>
                      <w:spacing w:before="75"/>
                    </w:pPr>
                    <w:r>
                      <w:rPr>
                        <w:rFonts w:ascii="Calibri" w:hAnsi="Calibri"/>
                        <w:sz w:val="18"/>
                        <w:szCs w:val="18"/>
                        <w:lang w:val="en-US"/>
                      </w:rPr>
                      <w:t>Via/Piazza</w:t>
                    </w:r>
                  </w:p>
                </w:txbxContent>
              </v:textbox>
            </v:rect>
            <v:rect id="Text Box 57" o:spid="_x0000_s1173" style="position:absolute;left:5808;top:354;width:531;height:200;mso-position-horizontal-relative:page" filled="f" stroked="f" strokecolor="#3465a4">
              <v:fill o:detectmouseclick="t"/>
              <v:stroke joinstyle="round"/>
              <v:textbox>
                <w:txbxContent>
                  <w:p w:rsidR="00AA1F4E" w:rsidRDefault="00AA1F4E">
                    <w:pPr>
                      <w:overflowPunct w:val="0"/>
                      <w:spacing w:line="201" w:lineRule="atLeast"/>
                    </w:pPr>
                    <w:r>
                      <w:rPr>
                        <w:rFonts w:ascii="Calibri" w:hAnsi="Calibri"/>
                        <w:sz w:val="18"/>
                        <w:szCs w:val="18"/>
                        <w:lang w:val="en-US"/>
                      </w:rPr>
                      <w:t>nato a</w:t>
                    </w:r>
                  </w:p>
                </w:txbxContent>
              </v:textbox>
            </v:rect>
          </v:group>
        </w:pict>
      </w:r>
    </w:p>
    <w:p w:rsidR="00AA1F4E" w:rsidRDefault="00AA1F4E">
      <w:pPr>
        <w:spacing w:before="4"/>
        <w:rPr>
          <w:rFonts w:ascii="Arial" w:hAnsi="Arial"/>
          <w:sz w:val="16"/>
          <w:szCs w:val="16"/>
          <w:lang w:eastAsia="it-IT"/>
        </w:rPr>
      </w:pPr>
      <w:r>
        <w:rPr>
          <w:noProof/>
          <w:lang w:eastAsia="it-IT"/>
        </w:rPr>
        <w:pict>
          <v:group id="_x0000_s1174" alt="Group 32" style="position:absolute;margin-left:26.25pt;margin-top:103.6pt;width:543.1pt;height:89pt;z-index:251684864" coordorigin="525,2072" coordsize="10862,1780">
            <v:rect id="Rectangle 54" o:spid="_x0000_s1175" style="position:absolute;left:609;top:2152;width:226;height:226;mso-position-horizontal-relative:page" fillcolor="#ffc" stroked="f" strokecolor="#3465a4">
              <v:fill color2="#003" o:detectmouseclick="t"/>
              <v:stroke joinstyle="round"/>
            </v:rect>
            <v:rect id="Rectangle 53" o:spid="_x0000_s1176" style="position:absolute;left:627;top:2176;width:180;height:180;mso-position-horizontal-relative:page" filled="f" strokeweight=".32mm">
              <v:fill o:detectmouseclick="t"/>
            </v:rect>
            <v:rect id="Rectangle 52" o:spid="_x0000_s1177" style="position:absolute;left:925;top:2152;width:4818;height:226;mso-position-horizontal-relative:page" fillcolor="#cee6f4" stroked="f" strokecolor="#3465a4">
              <v:fill color2="#31190b" o:detectmouseclick="t"/>
              <v:stroke joinstyle="round"/>
            </v:rect>
            <v:rect id="Rectangle 51" o:spid="_x0000_s1178" style="position:absolute;left:6446;top:2164;width:4818;height:226;mso-position-horizontal-relative:page" fillcolor="#cee6f4" stroked="f" strokecolor="#3465a4">
              <v:fill color2="#31190b" o:detectmouseclick="t"/>
              <v:stroke joinstyle="round"/>
            </v:rect>
            <v:rect id="Rectangle 50" o:spid="_x0000_s1179" style="position:absolute;left:1435;top:2460;width:578;height:226;mso-position-horizontal-relative:page" fillcolor="#cee6f4" stroked="f" strokecolor="#3465a4">
              <v:fill color2="#31190b" o:detectmouseclick="t"/>
              <v:stroke joinstyle="round"/>
            </v:rect>
            <v:rect id="Rectangle 49" o:spid="_x0000_s1180" style="position:absolute;left:2517;top:2460;width:1298;height:226;mso-position-horizontal-relative:page" fillcolor="#cee6f4" stroked="f" strokecolor="#3465a4">
              <v:fill color2="#31190b" o:detectmouseclick="t"/>
              <v:stroke joinstyle="round"/>
            </v:rect>
            <v:rect id="Rectangle 48" o:spid="_x0000_s1181" style="position:absolute;left:4931;top:2460;width:4819;height:226;mso-position-horizontal-relative:page" fillcolor="#cee6f4" stroked="f" strokecolor="#3465a4">
              <v:fill color2="#31190b" o:detectmouseclick="t"/>
              <v:stroke joinstyle="round"/>
            </v:rect>
            <v:rect id="Rectangle 47" o:spid="_x0000_s1182" style="position:absolute;left:10430;top:2460;width:836;height:226;mso-position-horizontal-relative:page" fillcolor="#cee6f4" stroked="f" strokecolor="#3465a4">
              <v:fill color2="#31190b" o:detectmouseclick="t"/>
              <v:stroke joinstyle="round"/>
            </v:rect>
            <v:rect id="Rectangle 46" o:spid="_x0000_s1183" style="position:absolute;left:1773;top:2742;width:4819;height:227;mso-position-horizontal-relative:page" fillcolor="#cee6f4" stroked="f" strokecolor="#3465a4">
              <v:fill color2="#31190b" o:detectmouseclick="t"/>
              <v:stroke joinstyle="round"/>
            </v:rect>
            <v:rect id="Rectangle 45" o:spid="_x0000_s1184" style="position:absolute;left:6844;top:2742;width:710;height:227;mso-position-horizontal-relative:page" fillcolor="#cee6f4" stroked="f" strokecolor="#3465a4">
              <v:fill color2="#31190b" o:detectmouseclick="t"/>
              <v:stroke joinstyle="round"/>
            </v:rect>
            <v:rect id="Rectangle 44" o:spid="_x0000_s1185" style="position:absolute;left:1785;top:3139;width:1592;height:226;mso-position-horizontal-relative:page" fillcolor="#cee6f4" stroked="f" strokecolor="#3465a4">
              <v:fill color2="#31190b" o:detectmouseclick="t"/>
              <v:stroke joinstyle="round"/>
            </v:rect>
            <v:rect id="Rectangle 43" o:spid="_x0000_s1186" style="position:absolute;left:3959;top:3139;width:1592;height:226;mso-position-horizontal-relative:page" fillcolor="#cee6f4" stroked="f" strokecolor="#3465a4">
              <v:fill color2="#31190b" o:detectmouseclick="t"/>
              <v:stroke joinstyle="round"/>
            </v:rect>
            <v:rect id="Rectangle 42" o:spid="_x0000_s1187" style="position:absolute;left:2611;top:3533;width:6209;height:226;mso-position-horizontal-relative:page" fillcolor="#cee6f4" stroked="f" strokecolor="#3465a4">
              <v:fill color2="#31190b" o:detectmouseclick="t"/>
              <v:stroke joinstyle="round"/>
            </v:rect>
            <v:rect id="Text Box 41" o:spid="_x0000_s1188" style="position:absolute;left:5654;top:3156;width:3660;height:200;mso-position-horizontal-relative:page" filled="f" stroked="f" strokecolor="#3465a4">
              <v:fill o:detectmouseclick="t"/>
              <v:stroke joinstyle="round"/>
              <v:textbox>
                <w:txbxContent>
                  <w:p w:rsidR="00AA1F4E" w:rsidRDefault="00AA1F4E">
                    <w:pPr>
                      <w:overflowPunct w:val="0"/>
                      <w:spacing w:line="201" w:lineRule="atLeast"/>
                    </w:pPr>
                    <w:r>
                      <w:rPr>
                        <w:rFonts w:ascii="Calibri" w:hAnsi="Calibri"/>
                        <w:sz w:val="18"/>
                        <w:szCs w:val="18"/>
                        <w:lang w:val="en-US"/>
                      </w:rPr>
                      <w:t xml:space="preserve">con i seguenti poteri associati alla carica di </w:t>
                    </w:r>
                    <w:r>
                      <w:rPr>
                        <w:rFonts w:ascii="Calibri" w:hAnsi="Calibri"/>
                        <w:sz w:val="10"/>
                        <w:szCs w:val="10"/>
                        <w:lang w:val="en-US"/>
                      </w:rPr>
                      <w:t>(1)</w:t>
                    </w:r>
                    <w:r>
                      <w:rPr>
                        <w:rFonts w:ascii="Calibri" w:hAnsi="Calibri"/>
                        <w:sz w:val="18"/>
                        <w:szCs w:val="18"/>
                        <w:lang w:val="en-US"/>
                      </w:rPr>
                      <w:t>:</w:t>
                    </w:r>
                  </w:p>
                </w:txbxContent>
              </v:textbox>
            </v:rect>
            <v:rect id="Text Box 40" o:spid="_x0000_s1189" style="position:absolute;left:3430;top:3156;width:498;height:200;mso-position-horizontal-relative:page" filled="f" stroked="f" strokecolor="#3465a4">
              <v:fill o:detectmouseclick="t"/>
              <v:stroke joinstyle="round"/>
              <v:textbox>
                <w:txbxContent>
                  <w:p w:rsidR="00AA1F4E" w:rsidRDefault="00AA1F4E">
                    <w:pPr>
                      <w:overflowPunct w:val="0"/>
                      <w:spacing w:line="201" w:lineRule="atLeast"/>
                    </w:pPr>
                    <w:r>
                      <w:rPr>
                        <w:rFonts w:ascii="Calibri" w:hAnsi="Calibri"/>
                        <w:sz w:val="18"/>
                        <w:szCs w:val="18"/>
                        <w:lang w:val="en-US"/>
                      </w:rPr>
                      <w:t>fino al</w:t>
                    </w:r>
                  </w:p>
                </w:txbxContent>
              </v:textbox>
            </v:rect>
            <v:rect id="Text Box 39" o:spid="_x0000_s1190" style="position:absolute;left:865;top:3156;width:888;height:200;mso-position-horizontal-relative:page" filled="f" stroked="f" strokecolor="#3465a4">
              <v:fill o:detectmouseclick="t"/>
              <v:stroke joinstyle="round"/>
              <v:textbox>
                <w:txbxContent>
                  <w:p w:rsidR="00AA1F4E" w:rsidRDefault="00AA1F4E">
                    <w:pPr>
                      <w:overflowPunct w:val="0"/>
                      <w:spacing w:line="201" w:lineRule="atLeast"/>
                    </w:pPr>
                    <w:r>
                      <w:rPr>
                        <w:rFonts w:ascii="Calibri" w:hAnsi="Calibri"/>
                        <w:sz w:val="18"/>
                        <w:szCs w:val="18"/>
                        <w:lang w:val="en-US"/>
                      </w:rPr>
                      <w:t>nominato il</w:t>
                    </w:r>
                  </w:p>
                </w:txbxContent>
              </v:textbox>
            </v:rect>
            <v:rect id="Text Box 38" o:spid="_x0000_s1191" style="position:absolute;left:6645;top:2759;width:168;height:200;mso-position-horizontal-relative:page" filled="f" stroked="f" strokecolor="#3465a4">
              <v:fill o:detectmouseclick="t"/>
              <v:stroke joinstyle="round"/>
              <v:textbox>
                <w:txbxContent>
                  <w:p w:rsidR="00AA1F4E" w:rsidRDefault="00AA1F4E">
                    <w:pPr>
                      <w:overflowPunct w:val="0"/>
                      <w:spacing w:line="201" w:lineRule="atLeast"/>
                    </w:pPr>
                    <w:r>
                      <w:rPr>
                        <w:rFonts w:ascii="Calibri" w:hAnsi="Calibri"/>
                        <w:sz w:val="18"/>
                        <w:szCs w:val="18"/>
                        <w:lang w:val="en-US"/>
                      </w:rPr>
                      <w:t>n.</w:t>
                    </w:r>
                  </w:p>
                </w:txbxContent>
              </v:textbox>
            </v:rect>
            <v:rect id="Text Box 37" o:spid="_x0000_s1192" style="position:absolute;left:9845;top:2475;width:515;height:200;mso-position-horizontal-relative:page" filled="f" stroked="f" strokecolor="#3465a4">
              <v:fill o:detectmouseclick="t"/>
              <v:stroke joinstyle="round"/>
              <v:textbox>
                <w:txbxContent>
                  <w:p w:rsidR="00AA1F4E" w:rsidRDefault="00AA1F4E">
                    <w:pPr>
                      <w:overflowPunct w:val="0"/>
                      <w:spacing w:line="201" w:lineRule="atLeast"/>
                    </w:pPr>
                    <w:r>
                      <w:rPr>
                        <w:rFonts w:ascii="Calibri" w:hAnsi="Calibri"/>
                        <w:sz w:val="18"/>
                        <w:szCs w:val="18"/>
                        <w:lang w:val="en-US"/>
                      </w:rPr>
                      <w:t>C.A.P.</w:t>
                    </w:r>
                  </w:p>
                </w:txbxContent>
              </v:textbox>
            </v:rect>
            <v:rect id="Text Box 36" o:spid="_x0000_s1193" style="position:absolute;left:3910;top:2475;width:951;height:200;mso-position-horizontal-relative:page" filled="f" stroked="f" strokecolor="#3465a4">
              <v:fill o:detectmouseclick="t"/>
              <v:stroke joinstyle="round"/>
              <v:textbox>
                <w:txbxContent>
                  <w:p w:rsidR="00AA1F4E" w:rsidRDefault="00AA1F4E">
                    <w:pPr>
                      <w:overflowPunct w:val="0"/>
                      <w:spacing w:line="201" w:lineRule="atLeast"/>
                    </w:pPr>
                    <w:r>
                      <w:rPr>
                        <w:rFonts w:ascii="Calibri" w:hAnsi="Calibri"/>
                        <w:sz w:val="18"/>
                        <w:szCs w:val="18"/>
                        <w:lang w:val="en-US"/>
                      </w:rPr>
                      <w:t>residente a</w:t>
                    </w:r>
                  </w:p>
                </w:txbxContent>
              </v:textbox>
            </v:rect>
            <v:rect id="Text Box 35" o:spid="_x0000_s1194" style="position:absolute;left:2015;top:2475;width:340;height:200;mso-position-horizontal-relative:page" filled="f" stroked="f" strokecolor="#3465a4">
              <v:fill o:detectmouseclick="t"/>
              <v:stroke joinstyle="round"/>
              <v:textbox>
                <w:txbxContent>
                  <w:p w:rsidR="00AA1F4E" w:rsidRDefault="00AA1F4E">
                    <w:pPr>
                      <w:overflowPunct w:val="0"/>
                      <w:spacing w:line="201" w:lineRule="atLeast"/>
                    </w:pPr>
                    <w:r>
                      <w:rPr>
                        <w:rFonts w:ascii="Calibri" w:hAnsi="Calibri"/>
                        <w:sz w:val="18"/>
                        <w:szCs w:val="18"/>
                        <w:lang w:val="en-US"/>
                      </w:rPr>
                      <w:t>) il</w:t>
                    </w:r>
                  </w:p>
                </w:txbxContent>
              </v:textbox>
            </v:rect>
            <v:rect id="Text Box 34" o:spid="_x0000_s1195" style="position:absolute;left:879;top:2475;width:799;height:662;mso-position-horizontal-relative:page" filled="f" stroked="f" strokecolor="#3465a4">
              <v:fill o:detectmouseclick="t"/>
              <v:stroke joinstyle="round"/>
              <v:textbox>
                <w:txbxContent>
                  <w:p w:rsidR="00AA1F4E" w:rsidRDefault="00AA1F4E">
                    <w:pPr>
                      <w:overflowPunct w:val="0"/>
                      <w:spacing w:line="201" w:lineRule="atLeast"/>
                    </w:pPr>
                    <w:r>
                      <w:rPr>
                        <w:rFonts w:ascii="Calibri" w:hAnsi="Calibri"/>
                        <w:sz w:val="18"/>
                        <w:szCs w:val="18"/>
                        <w:lang w:val="en-US"/>
                      </w:rPr>
                      <w:t>(Prov.</w:t>
                    </w:r>
                  </w:p>
                  <w:p w:rsidR="00AA1F4E" w:rsidRDefault="00AA1F4E">
                    <w:pPr>
                      <w:overflowPunct w:val="0"/>
                      <w:spacing w:before="77"/>
                    </w:pPr>
                    <w:r>
                      <w:rPr>
                        <w:rFonts w:ascii="Calibri" w:hAnsi="Calibri"/>
                        <w:sz w:val="18"/>
                        <w:szCs w:val="18"/>
                        <w:lang w:val="en-US"/>
                      </w:rPr>
                      <w:t>Via/Piazza</w:t>
                    </w:r>
                  </w:p>
                </w:txbxContent>
              </v:textbox>
            </v:rect>
            <v:rect id="Text Box 33" o:spid="_x0000_s1196" style="position:absolute;left:5808;top:2203;width:531;height:200;mso-position-horizontal-relative:page" filled="f" stroked="f" strokecolor="#3465a4">
              <v:fill o:detectmouseclick="t"/>
              <v:stroke joinstyle="round"/>
              <v:textbox>
                <w:txbxContent>
                  <w:p w:rsidR="00AA1F4E" w:rsidRDefault="00AA1F4E">
                    <w:pPr>
                      <w:overflowPunct w:val="0"/>
                      <w:spacing w:line="201" w:lineRule="atLeast"/>
                    </w:pPr>
                    <w:r>
                      <w:rPr>
                        <w:rFonts w:ascii="Calibri" w:hAnsi="Calibri"/>
                        <w:sz w:val="18"/>
                        <w:szCs w:val="18"/>
                        <w:lang w:val="en-US"/>
                      </w:rPr>
                      <w:t>nato a</w:t>
                    </w:r>
                  </w:p>
                </w:txbxContent>
              </v:textbox>
            </v:rect>
          </v:group>
        </w:pict>
      </w:r>
    </w:p>
    <w:p w:rsidR="00AA1F4E" w:rsidRDefault="00AA1F4E">
      <w:pPr>
        <w:spacing w:before="6"/>
        <w:rPr>
          <w:rFonts w:ascii="Arial" w:hAnsi="Arial"/>
          <w:sz w:val="16"/>
          <w:szCs w:val="16"/>
          <w:lang w:eastAsia="it-IT"/>
        </w:rPr>
      </w:pPr>
      <w:r>
        <w:rPr>
          <w:noProof/>
          <w:lang w:eastAsia="it-IT"/>
        </w:rPr>
        <w:pict>
          <v:group id="_x0000_s1197" alt="Group 8" style="position:absolute;margin-left:26.25pt;margin-top:105.25pt;width:543.1pt;height:89pt;z-index:251685888" coordorigin="525,2105" coordsize="10862,1780">
            <v:rect id="Rectangle 30" o:spid="_x0000_s1198" style="position:absolute;left:609;top:2185;width:226;height:226;mso-position-horizontal-relative:page" fillcolor="#ffc" stroked="f" strokecolor="#3465a4">
              <v:fill color2="#003" o:detectmouseclick="t"/>
              <v:stroke joinstyle="round"/>
            </v:rect>
            <v:rect id="Rectangle 29" o:spid="_x0000_s1199" style="position:absolute;left:627;top:2207;width:180;height:180;mso-position-horizontal-relative:page" filled="f" strokeweight=".32mm">
              <v:fill o:detectmouseclick="t"/>
            </v:rect>
            <v:rect id="Rectangle 28" o:spid="_x0000_s1200" style="position:absolute;left:925;top:2185;width:4818;height:226;mso-position-horizontal-relative:page" fillcolor="#cee6f4" stroked="f" strokecolor="#3465a4">
              <v:fill color2="#31190b" o:detectmouseclick="t"/>
              <v:stroke joinstyle="round"/>
            </v:rect>
            <v:rect id="Rectangle 27" o:spid="_x0000_s1201" style="position:absolute;left:6446;top:2197;width:4818;height:226;mso-position-horizontal-relative:page" fillcolor="#cee6f4" stroked="f" strokecolor="#3465a4">
              <v:fill color2="#31190b" o:detectmouseclick="t"/>
              <v:stroke joinstyle="round"/>
            </v:rect>
            <v:rect id="Rectangle 26" o:spid="_x0000_s1202" style="position:absolute;left:1435;top:2491;width:578;height:226;mso-position-horizontal-relative:page" fillcolor="#cee6f4" stroked="f" strokecolor="#3465a4">
              <v:fill color2="#31190b" o:detectmouseclick="t"/>
              <v:stroke joinstyle="round"/>
            </v:rect>
            <v:rect id="Rectangle 25" o:spid="_x0000_s1203" style="position:absolute;left:2517;top:2491;width:1298;height:226;mso-position-horizontal-relative:page" fillcolor="#cee6f4" stroked="f" strokecolor="#3465a4">
              <v:fill color2="#31190b" o:detectmouseclick="t"/>
              <v:stroke joinstyle="round"/>
            </v:rect>
            <v:rect id="Rectangle 24" o:spid="_x0000_s1204" style="position:absolute;left:4931;top:2491;width:4819;height:226;mso-position-horizontal-relative:page" fillcolor="#cee6f4" stroked="f" strokecolor="#3465a4">
              <v:fill color2="#31190b" o:detectmouseclick="t"/>
              <v:stroke joinstyle="round"/>
            </v:rect>
            <v:rect id="Rectangle 23" o:spid="_x0000_s1205" style="position:absolute;left:10430;top:2491;width:836;height:226;mso-position-horizontal-relative:page" fillcolor="#cee6f4" stroked="f" strokecolor="#3465a4">
              <v:fill color2="#31190b" o:detectmouseclick="t"/>
              <v:stroke joinstyle="round"/>
            </v:rect>
            <v:rect id="Rectangle 22" o:spid="_x0000_s1206" style="position:absolute;left:1773;top:2775;width:4819;height:227;mso-position-horizontal-relative:page" fillcolor="#cee6f4" stroked="f" strokecolor="#3465a4">
              <v:fill color2="#31190b" o:detectmouseclick="t"/>
              <v:stroke joinstyle="round"/>
            </v:rect>
            <v:rect id="Rectangle 21" o:spid="_x0000_s1207" style="position:absolute;left:6844;top:2775;width:710;height:227;mso-position-horizontal-relative:page" fillcolor="#cee6f4" stroked="f" strokecolor="#3465a4">
              <v:fill color2="#31190b" o:detectmouseclick="t"/>
              <v:stroke joinstyle="round"/>
            </v:rect>
            <v:rect id="Rectangle 20" o:spid="_x0000_s1208" style="position:absolute;left:1785;top:3172;width:1592;height:226;mso-position-horizontal-relative:page" fillcolor="#cee6f4" stroked="f" strokecolor="#3465a4">
              <v:fill color2="#31190b" o:detectmouseclick="t"/>
              <v:stroke joinstyle="round"/>
            </v:rect>
            <v:rect id="Rectangle 19" o:spid="_x0000_s1209" style="position:absolute;left:3959;top:3172;width:1592;height:226;mso-position-horizontal-relative:page" fillcolor="#cee6f4" stroked="f" strokecolor="#3465a4">
              <v:fill color2="#31190b" o:detectmouseclick="t"/>
              <v:stroke joinstyle="round"/>
            </v:rect>
            <v:rect id="Rectangle 18" o:spid="_x0000_s1210" style="position:absolute;left:2611;top:3568;width:6209;height:226;mso-position-horizontal-relative:page" fillcolor="#cee6f4" stroked="f" strokecolor="#3465a4">
              <v:fill color2="#31190b" o:detectmouseclick="t"/>
              <v:stroke joinstyle="round"/>
            </v:rect>
            <v:rect id="Text Box 17" o:spid="_x0000_s1211" style="position:absolute;left:5654;top:3187;width:3660;height:200;mso-position-horizontal-relative:page" filled="f" stroked="f" strokecolor="#3465a4">
              <v:fill o:detectmouseclick="t"/>
              <v:stroke joinstyle="round"/>
              <v:textbox>
                <w:txbxContent>
                  <w:p w:rsidR="00AA1F4E" w:rsidRDefault="00AA1F4E">
                    <w:pPr>
                      <w:overflowPunct w:val="0"/>
                      <w:spacing w:line="201" w:lineRule="atLeast"/>
                    </w:pPr>
                    <w:r>
                      <w:rPr>
                        <w:rFonts w:ascii="Calibri" w:hAnsi="Calibri"/>
                        <w:sz w:val="18"/>
                        <w:szCs w:val="18"/>
                        <w:lang w:val="en-US"/>
                      </w:rPr>
                      <w:t xml:space="preserve">con i seguenti poteri associati alla carica di </w:t>
                    </w:r>
                    <w:r>
                      <w:rPr>
                        <w:rFonts w:ascii="Calibri" w:hAnsi="Calibri"/>
                        <w:sz w:val="10"/>
                        <w:szCs w:val="10"/>
                        <w:lang w:val="en-US"/>
                      </w:rPr>
                      <w:t>(1)</w:t>
                    </w:r>
                    <w:r>
                      <w:rPr>
                        <w:rFonts w:ascii="Calibri" w:hAnsi="Calibri"/>
                        <w:sz w:val="18"/>
                        <w:szCs w:val="18"/>
                        <w:lang w:val="en-US"/>
                      </w:rPr>
                      <w:t>:</w:t>
                    </w:r>
                  </w:p>
                </w:txbxContent>
              </v:textbox>
            </v:rect>
            <v:rect id="Text Box 16" o:spid="_x0000_s1212" style="position:absolute;left:3430;top:3187;width:498;height:200;mso-position-horizontal-relative:page" filled="f" stroked="f" strokecolor="#3465a4">
              <v:fill o:detectmouseclick="t"/>
              <v:stroke joinstyle="round"/>
              <v:textbox>
                <w:txbxContent>
                  <w:p w:rsidR="00AA1F4E" w:rsidRDefault="00AA1F4E">
                    <w:pPr>
                      <w:overflowPunct w:val="0"/>
                      <w:spacing w:line="201" w:lineRule="atLeast"/>
                    </w:pPr>
                    <w:r>
                      <w:rPr>
                        <w:rFonts w:ascii="Calibri" w:hAnsi="Calibri"/>
                        <w:sz w:val="18"/>
                        <w:szCs w:val="18"/>
                        <w:lang w:val="en-US"/>
                      </w:rPr>
                      <w:t>fino al</w:t>
                    </w:r>
                  </w:p>
                </w:txbxContent>
              </v:textbox>
            </v:rect>
            <v:rect id="Text Box 15" o:spid="_x0000_s1213" style="position:absolute;left:865;top:3187;width:888;height:200;mso-position-horizontal-relative:page" filled="f" stroked="f" strokecolor="#3465a4">
              <v:fill o:detectmouseclick="t"/>
              <v:stroke joinstyle="round"/>
              <v:textbox>
                <w:txbxContent>
                  <w:p w:rsidR="00AA1F4E" w:rsidRDefault="00AA1F4E">
                    <w:pPr>
                      <w:overflowPunct w:val="0"/>
                      <w:spacing w:line="201" w:lineRule="atLeast"/>
                    </w:pPr>
                    <w:r>
                      <w:rPr>
                        <w:rFonts w:ascii="Calibri" w:hAnsi="Calibri"/>
                        <w:sz w:val="18"/>
                        <w:szCs w:val="18"/>
                        <w:lang w:val="en-US"/>
                      </w:rPr>
                      <w:t>nominato il</w:t>
                    </w:r>
                  </w:p>
                </w:txbxContent>
              </v:textbox>
            </v:rect>
            <v:rect id="Text Box 14" o:spid="_x0000_s1214" style="position:absolute;left:6645;top:2790;width:168;height:200;mso-position-horizontal-relative:page" filled="f" stroked="f" strokecolor="#3465a4">
              <v:fill o:detectmouseclick="t"/>
              <v:stroke joinstyle="round"/>
              <v:textbox>
                <w:txbxContent>
                  <w:p w:rsidR="00AA1F4E" w:rsidRDefault="00AA1F4E">
                    <w:pPr>
                      <w:overflowPunct w:val="0"/>
                      <w:spacing w:line="201" w:lineRule="atLeast"/>
                    </w:pPr>
                    <w:r>
                      <w:rPr>
                        <w:rFonts w:ascii="Calibri" w:hAnsi="Calibri"/>
                        <w:sz w:val="18"/>
                        <w:szCs w:val="18"/>
                        <w:lang w:val="en-US"/>
                      </w:rPr>
                      <w:t>n.</w:t>
                    </w:r>
                  </w:p>
                </w:txbxContent>
              </v:textbox>
            </v:rect>
            <v:rect id="Text Box 13" o:spid="_x0000_s1215" style="position:absolute;left:9845;top:2508;width:515;height:200;mso-position-horizontal-relative:page" filled="f" stroked="f" strokecolor="#3465a4">
              <v:fill o:detectmouseclick="t"/>
              <v:stroke joinstyle="round"/>
              <v:textbox>
                <w:txbxContent>
                  <w:p w:rsidR="00AA1F4E" w:rsidRDefault="00AA1F4E">
                    <w:pPr>
                      <w:overflowPunct w:val="0"/>
                      <w:spacing w:line="201" w:lineRule="atLeast"/>
                    </w:pPr>
                    <w:r>
                      <w:rPr>
                        <w:rFonts w:ascii="Calibri" w:hAnsi="Calibri"/>
                        <w:sz w:val="18"/>
                        <w:szCs w:val="18"/>
                        <w:lang w:val="en-US"/>
                      </w:rPr>
                      <w:t>C.A.P.</w:t>
                    </w:r>
                  </w:p>
                </w:txbxContent>
              </v:textbox>
            </v:rect>
            <v:rect id="Text Box 12" o:spid="_x0000_s1216" style="position:absolute;left:3910;top:2508;width:951;height:200;mso-position-horizontal-relative:page" filled="f" stroked="f" strokecolor="#3465a4">
              <v:fill o:detectmouseclick="t"/>
              <v:stroke joinstyle="round"/>
              <v:textbox>
                <w:txbxContent>
                  <w:p w:rsidR="00AA1F4E" w:rsidRDefault="00AA1F4E">
                    <w:pPr>
                      <w:overflowPunct w:val="0"/>
                      <w:spacing w:line="201" w:lineRule="atLeast"/>
                    </w:pPr>
                    <w:r>
                      <w:rPr>
                        <w:rFonts w:ascii="Calibri" w:hAnsi="Calibri"/>
                        <w:sz w:val="18"/>
                        <w:szCs w:val="18"/>
                        <w:lang w:val="en-US"/>
                      </w:rPr>
                      <w:t>residente a</w:t>
                    </w:r>
                  </w:p>
                </w:txbxContent>
              </v:textbox>
            </v:rect>
            <v:rect id="Text Box 11" o:spid="_x0000_s1217" style="position:absolute;left:2015;top:2508;width:340;height:200;mso-position-horizontal-relative:page" filled="f" stroked="f" strokecolor="#3465a4">
              <v:fill o:detectmouseclick="t"/>
              <v:stroke joinstyle="round"/>
              <v:textbox>
                <w:txbxContent>
                  <w:p w:rsidR="00AA1F4E" w:rsidRDefault="00AA1F4E">
                    <w:pPr>
                      <w:overflowPunct w:val="0"/>
                      <w:spacing w:line="201" w:lineRule="atLeast"/>
                    </w:pPr>
                    <w:r>
                      <w:rPr>
                        <w:rFonts w:ascii="Calibri" w:hAnsi="Calibri"/>
                        <w:sz w:val="18"/>
                        <w:szCs w:val="18"/>
                        <w:lang w:val="en-US"/>
                      </w:rPr>
                      <w:t>) il</w:t>
                    </w:r>
                  </w:p>
                </w:txbxContent>
              </v:textbox>
            </v:rect>
            <v:rect id="Text Box 10" o:spid="_x0000_s1218" style="position:absolute;left:879;top:2508;width:814;height:586;mso-position-horizontal-relative:page" filled="f" stroked="f" strokecolor="#3465a4">
              <v:fill o:detectmouseclick="t"/>
              <v:stroke joinstyle="round"/>
              <v:textbox>
                <w:txbxContent>
                  <w:p w:rsidR="00AA1F4E" w:rsidRDefault="00AA1F4E">
                    <w:pPr>
                      <w:overflowPunct w:val="0"/>
                      <w:spacing w:line="201" w:lineRule="atLeast"/>
                    </w:pPr>
                    <w:r>
                      <w:rPr>
                        <w:rFonts w:ascii="Calibri" w:hAnsi="Calibri"/>
                        <w:sz w:val="18"/>
                        <w:szCs w:val="18"/>
                        <w:lang w:val="en-US"/>
                      </w:rPr>
                      <w:t>(Prov.</w:t>
                    </w:r>
                  </w:p>
                  <w:p w:rsidR="00AA1F4E" w:rsidRDefault="00AA1F4E">
                    <w:pPr>
                      <w:overflowPunct w:val="0"/>
                      <w:spacing w:before="75"/>
                    </w:pPr>
                    <w:r>
                      <w:rPr>
                        <w:rFonts w:ascii="Calibri" w:hAnsi="Calibri"/>
                        <w:sz w:val="18"/>
                        <w:szCs w:val="18"/>
                        <w:lang w:val="en-US"/>
                      </w:rPr>
                      <w:t>Via/Piazza</w:t>
                    </w:r>
                  </w:p>
                </w:txbxContent>
              </v:textbox>
            </v:rect>
            <v:rect id="Text Box 9" o:spid="_x0000_s1219" style="position:absolute;left:5808;top:2236;width:531;height:200;mso-position-horizontal-relative:page" filled="f" stroked="f" strokecolor="#3465a4">
              <v:fill o:detectmouseclick="t"/>
              <v:stroke joinstyle="round"/>
              <v:textbox>
                <w:txbxContent>
                  <w:p w:rsidR="00AA1F4E" w:rsidRDefault="00AA1F4E">
                    <w:pPr>
                      <w:overflowPunct w:val="0"/>
                      <w:spacing w:line="201" w:lineRule="atLeast"/>
                    </w:pPr>
                    <w:r>
                      <w:rPr>
                        <w:rFonts w:ascii="Calibri" w:hAnsi="Calibri"/>
                        <w:sz w:val="18"/>
                        <w:szCs w:val="18"/>
                        <w:lang w:val="en-US"/>
                      </w:rPr>
                      <w:t>nato a</w:t>
                    </w:r>
                  </w:p>
                </w:txbxContent>
              </v:textbox>
            </v:rect>
          </v:group>
        </w:pict>
      </w:r>
    </w:p>
    <w:p w:rsidR="00AA1F4E" w:rsidRDefault="00AA1F4E">
      <w:pPr>
        <w:spacing w:before="8"/>
        <w:rPr>
          <w:rFonts w:ascii="Arial" w:hAnsi="Arial"/>
          <w:sz w:val="12"/>
          <w:szCs w:val="12"/>
          <w:lang w:eastAsia="it-IT"/>
        </w:rPr>
      </w:pPr>
    </w:p>
    <w:p w:rsidR="00AA1F4E" w:rsidRDefault="00AA1F4E">
      <w:pPr>
        <w:tabs>
          <w:tab w:val="left" w:pos="461"/>
        </w:tabs>
        <w:spacing w:before="94" w:line="324" w:lineRule="auto"/>
        <w:ind w:left="475" w:right="280" w:hanging="364"/>
        <w:rPr>
          <w:rFonts w:ascii="Arial" w:hAnsi="Arial"/>
          <w:sz w:val="18"/>
          <w:szCs w:val="18"/>
          <w:lang w:eastAsia="it-IT"/>
        </w:rPr>
      </w:pPr>
      <w:r>
        <w:rPr>
          <w:rFonts w:ascii="Arial" w:hAnsi="Arial"/>
          <w:sz w:val="18"/>
          <w:szCs w:val="18"/>
          <w:lang w:eastAsia="it-IT"/>
        </w:rPr>
        <w:t>4</w:t>
      </w:r>
      <w:r>
        <w:rPr>
          <w:rFonts w:ascii="Arial" w:hAnsi="Arial"/>
          <w:sz w:val="18"/>
          <w:szCs w:val="18"/>
          <w:lang w:eastAsia="it-IT"/>
        </w:rPr>
        <w:tab/>
        <w:t xml:space="preserve">Che nulla osta ai fini dell’art. 67 del D.Lgs. </w:t>
      </w:r>
      <w:r>
        <w:rPr>
          <w:rFonts w:ascii="Arial" w:hAnsi="Arial"/>
          <w:spacing w:val="-3"/>
          <w:sz w:val="18"/>
          <w:szCs w:val="18"/>
          <w:lang w:eastAsia="it-IT"/>
        </w:rPr>
        <w:t xml:space="preserve">159/2011 </w:t>
      </w:r>
      <w:r>
        <w:rPr>
          <w:rFonts w:ascii="Arial" w:hAnsi="Arial"/>
          <w:b/>
          <w:bCs/>
          <w:sz w:val="18"/>
          <w:szCs w:val="18"/>
          <w:lang w:eastAsia="it-IT"/>
        </w:rPr>
        <w:t>(“Codice delle leggi antimafia e delle misure di prevenzione, nonché nuove disposizioni in materia di documentazione antimafia</w:t>
      </w:r>
      <w:r>
        <w:rPr>
          <w:rFonts w:ascii="Arial" w:hAnsi="Arial"/>
          <w:sz w:val="18"/>
          <w:szCs w:val="18"/>
          <w:lang w:eastAsia="it-IT"/>
        </w:rPr>
        <w:t>”) e successive modiche o</w:t>
      </w:r>
      <w:r>
        <w:rPr>
          <w:rFonts w:ascii="Arial" w:hAnsi="Arial"/>
          <w:spacing w:val="-17"/>
          <w:sz w:val="18"/>
          <w:szCs w:val="18"/>
          <w:lang w:eastAsia="it-IT"/>
        </w:rPr>
        <w:t xml:space="preserve"> </w:t>
      </w:r>
      <w:r>
        <w:rPr>
          <w:rFonts w:ascii="Arial" w:hAnsi="Arial"/>
          <w:sz w:val="18"/>
          <w:szCs w:val="18"/>
          <w:lang w:eastAsia="it-IT"/>
        </w:rPr>
        <w:t>integrazioni.</w:t>
      </w:r>
    </w:p>
    <w:p w:rsidR="00AA1F4E" w:rsidRDefault="00AA1F4E">
      <w:pPr>
        <w:spacing w:before="10"/>
        <w:rPr>
          <w:rFonts w:ascii="Arial" w:hAnsi="Arial"/>
          <w:sz w:val="23"/>
          <w:szCs w:val="23"/>
          <w:lang w:eastAsia="it-IT"/>
        </w:rPr>
      </w:pPr>
    </w:p>
    <w:p w:rsidR="00AA1F4E" w:rsidRDefault="00AA1F4E">
      <w:pPr>
        <w:ind w:left="2682" w:right="3056"/>
        <w:jc w:val="center"/>
        <w:rPr>
          <w:rFonts w:ascii="Arial" w:hAnsi="Arial"/>
          <w:sz w:val="18"/>
          <w:szCs w:val="18"/>
          <w:lang w:eastAsia="it-IT"/>
        </w:rPr>
      </w:pPr>
      <w:r>
        <w:rPr>
          <w:noProof/>
          <w:lang w:eastAsia="it-IT"/>
        </w:rPr>
        <w:pict>
          <v:rect id="Rectangle 7" o:spid="_x0000_s1220" style="position:absolute;left:0;text-align:left;margin-left:43pt;margin-top:-.55pt;width:240.95pt;height:11.35pt;z-index:251686912;mso-position-horizontal-relative:page" fillcolor="#cee6f4" stroked="f" strokecolor="#3465a4">
            <v:fill color2="#31190b" o:detectmouseclick="t"/>
            <v:stroke joinstyle="round"/>
            <w10:wrap anchorx="page"/>
          </v:rect>
        </w:pict>
      </w:r>
      <w:r>
        <w:rPr>
          <w:noProof/>
          <w:lang w:eastAsia="it-IT"/>
        </w:rPr>
        <w:pict>
          <v:rect id="Rectangle 6" o:spid="_x0000_s1221" style="position:absolute;left:0;text-align:left;margin-left:293pt;margin-top:-.55pt;width:64.95pt;height:11.35pt;z-index:251687936;mso-position-horizontal-relative:page" fillcolor="#cee6f4" stroked="f" strokecolor="#3465a4">
            <v:fill color2="#31190b" o:detectmouseclick="t"/>
            <v:stroke joinstyle="round"/>
            <w10:wrap anchorx="page"/>
          </v:rect>
        </w:pict>
      </w:r>
      <w:r>
        <w:rPr>
          <w:rFonts w:ascii="Arial" w:hAnsi="Arial"/>
          <w:sz w:val="18"/>
          <w:szCs w:val="18"/>
          <w:lang w:eastAsia="it-IT"/>
        </w:rPr>
        <w:t>li</w:t>
      </w:r>
    </w:p>
    <w:p w:rsidR="00AA1F4E" w:rsidRDefault="00AA1F4E">
      <w:pPr>
        <w:rPr>
          <w:rFonts w:ascii="Arial" w:hAnsi="Arial"/>
          <w:sz w:val="20"/>
          <w:szCs w:val="20"/>
          <w:lang w:eastAsia="it-IT"/>
        </w:rPr>
      </w:pPr>
    </w:p>
    <w:p w:rsidR="00AA1F4E" w:rsidRDefault="00AA1F4E">
      <w:pPr>
        <w:spacing w:before="7"/>
        <w:rPr>
          <w:rFonts w:ascii="Arial" w:hAnsi="Arial"/>
          <w:sz w:val="20"/>
          <w:szCs w:val="20"/>
          <w:lang w:eastAsia="it-IT"/>
        </w:rPr>
      </w:pPr>
      <w:r>
        <w:rPr>
          <w:noProof/>
          <w:lang w:eastAsia="it-IT"/>
        </w:rPr>
        <w:pict>
          <v:rect id="Text Box 5" o:spid="_x0000_s1222" style="position:absolute;margin-left:300.7pt;margin-top:13.85pt;width:234.95pt;height:97.65pt;z-index:251688960;mso-position-horizontal-relative:page" filled="f">
            <v:fill o:detectmouseclick="t"/>
            <v:textbox>
              <w:txbxContent>
                <w:p w:rsidR="00AA1F4E" w:rsidRDefault="00AA1F4E">
                  <w:pPr>
                    <w:pStyle w:val="BodyText"/>
                    <w:spacing w:line="206" w:lineRule="exact"/>
                    <w:ind w:left="732"/>
                  </w:pPr>
                  <w:r>
                    <w:t>Timbro e firma del legale rappresentante</w:t>
                  </w:r>
                </w:p>
              </w:txbxContent>
            </v:textbox>
            <w10:wrap type="square" anchorx="page"/>
          </v:rect>
        </w:pict>
      </w:r>
    </w:p>
    <w:p w:rsidR="00AA1F4E" w:rsidRDefault="00AA1F4E">
      <w:pPr>
        <w:rPr>
          <w:rFonts w:ascii="Arial" w:hAnsi="Arial"/>
          <w:sz w:val="20"/>
          <w:szCs w:val="20"/>
          <w:lang w:eastAsia="it-IT"/>
        </w:rPr>
      </w:pPr>
    </w:p>
    <w:p w:rsidR="00AA1F4E" w:rsidRDefault="00AA1F4E">
      <w:pPr>
        <w:rPr>
          <w:rFonts w:ascii="Arial" w:hAnsi="Arial"/>
          <w:sz w:val="20"/>
          <w:szCs w:val="20"/>
          <w:lang w:eastAsia="it-IT"/>
        </w:rPr>
      </w:pPr>
    </w:p>
    <w:p w:rsidR="00AA1F4E" w:rsidRDefault="00AA1F4E">
      <w:pPr>
        <w:rPr>
          <w:rFonts w:ascii="Arial" w:hAnsi="Arial"/>
          <w:sz w:val="20"/>
          <w:szCs w:val="20"/>
          <w:lang w:eastAsia="it-IT"/>
        </w:rPr>
      </w:pPr>
    </w:p>
    <w:p w:rsidR="00AA1F4E" w:rsidRDefault="00AA1F4E">
      <w:pPr>
        <w:rPr>
          <w:rFonts w:ascii="Arial" w:hAnsi="Arial"/>
          <w:sz w:val="20"/>
          <w:szCs w:val="20"/>
          <w:lang w:eastAsia="it-IT"/>
        </w:rPr>
      </w:pPr>
    </w:p>
    <w:p w:rsidR="00AA1F4E" w:rsidRDefault="00AA1F4E">
      <w:pPr>
        <w:rPr>
          <w:rFonts w:ascii="Arial" w:hAnsi="Arial"/>
          <w:sz w:val="20"/>
          <w:szCs w:val="20"/>
          <w:lang w:eastAsia="it-IT"/>
        </w:rPr>
      </w:pPr>
    </w:p>
    <w:p w:rsidR="00AA1F4E" w:rsidRDefault="00AA1F4E">
      <w:pPr>
        <w:rPr>
          <w:rFonts w:ascii="Arial" w:hAnsi="Arial"/>
          <w:sz w:val="20"/>
          <w:szCs w:val="20"/>
          <w:lang w:eastAsia="it-IT"/>
        </w:rPr>
      </w:pPr>
    </w:p>
    <w:p w:rsidR="00AA1F4E" w:rsidRDefault="00AA1F4E">
      <w:pPr>
        <w:rPr>
          <w:rFonts w:ascii="Arial" w:hAnsi="Arial"/>
          <w:sz w:val="20"/>
          <w:szCs w:val="20"/>
          <w:lang w:eastAsia="it-IT"/>
        </w:rPr>
      </w:pPr>
    </w:p>
    <w:p w:rsidR="00AA1F4E" w:rsidRDefault="00AA1F4E">
      <w:pPr>
        <w:rPr>
          <w:rFonts w:ascii="Arial" w:hAnsi="Arial"/>
          <w:sz w:val="20"/>
          <w:szCs w:val="20"/>
          <w:lang w:eastAsia="it-IT"/>
        </w:rPr>
      </w:pPr>
    </w:p>
    <w:p w:rsidR="00AA1F4E" w:rsidRDefault="00AA1F4E">
      <w:pPr>
        <w:rPr>
          <w:rFonts w:ascii="Arial" w:hAnsi="Arial"/>
          <w:sz w:val="20"/>
          <w:szCs w:val="20"/>
          <w:lang w:eastAsia="it-IT"/>
        </w:rPr>
      </w:pPr>
    </w:p>
    <w:p w:rsidR="00AA1F4E" w:rsidRDefault="00AA1F4E">
      <w:pPr>
        <w:rPr>
          <w:rFonts w:ascii="Arial" w:hAnsi="Arial"/>
          <w:sz w:val="20"/>
          <w:szCs w:val="20"/>
          <w:lang w:eastAsia="it-IT"/>
        </w:rPr>
      </w:pPr>
    </w:p>
    <w:p w:rsidR="00AA1F4E" w:rsidRDefault="00AA1F4E">
      <w:pPr>
        <w:spacing w:before="6"/>
        <w:rPr>
          <w:rFonts w:ascii="Arial" w:hAnsi="Arial"/>
          <w:sz w:val="13"/>
          <w:szCs w:val="13"/>
          <w:lang w:eastAsia="it-IT"/>
        </w:rPr>
      </w:pPr>
      <w:r>
        <w:rPr>
          <w:noProof/>
          <w:lang w:eastAsia="it-IT"/>
        </w:rPr>
        <w:pict>
          <v:line id="Line 4" o:spid="_x0000_s1223" style="position:absolute;z-index:251689984;mso-position-horizontal-relative:page" from="26.8pt,9.75pt" to="569.15pt,9.75pt" strokecolor="#7f7f7f">
            <v:fill o:detectmouseclick="t"/>
            <w10:wrap anchorx="page"/>
          </v:line>
        </w:pict>
      </w:r>
    </w:p>
    <w:p w:rsidR="00AA1F4E" w:rsidRDefault="00AA1F4E">
      <w:pPr>
        <w:spacing w:before="28" w:after="117"/>
        <w:ind w:left="112" w:right="280"/>
        <w:rPr>
          <w:rFonts w:ascii="Arial" w:hAnsi="Arial"/>
          <w:i/>
          <w:iCs/>
          <w:sz w:val="18"/>
          <w:szCs w:val="18"/>
          <w:lang w:eastAsia="it-IT"/>
        </w:rPr>
      </w:pPr>
      <w:r>
        <w:rPr>
          <w:rFonts w:ascii="Arial" w:hAnsi="Arial"/>
          <w:i/>
          <w:iCs/>
          <w:sz w:val="18"/>
          <w:szCs w:val="18"/>
          <w:lang w:eastAsia="it-IT"/>
        </w:rPr>
        <w:t>Alla presente dichiarazione deve essere allegata copia fotostatica non autenticata di un documento di identità (fronte retro) in corso di validità del soggetto sottoscrittore del modello.</w:t>
      </w:r>
    </w:p>
    <w:p w:rsidR="00AA1F4E" w:rsidRDefault="00AA1F4E">
      <w:pPr>
        <w:spacing w:line="20" w:lineRule="exact"/>
        <w:ind w:left="136"/>
        <w:rPr>
          <w:rFonts w:ascii="Arial" w:hAnsi="Arial"/>
          <w:sz w:val="2"/>
          <w:szCs w:val="2"/>
          <w:lang w:eastAsia="it-IT"/>
        </w:rPr>
      </w:pPr>
      <w:r>
        <w:rPr>
          <w:noProof/>
          <w:lang w:eastAsia="it-IT"/>
        </w:rPr>
        <w:pict>
          <v:group id="_x0000_s1224" style="position:absolute;left:0;text-align:left;margin-left:0;margin-top:-.05pt;width:542.35pt;height:0;z-index:251691008" coordorigin=",-1" coordsize="10847,0">
            <v:line id="Line 3" o:spid="_x0000_s1225" style="position:absolute;mso-position-vertical:top" from="0,-1" to="10847,-1" strokecolor="#7f7f7f">
              <v:fill o:detectmouseclick="t"/>
            </v:line>
          </v:group>
        </w:pict>
      </w:r>
    </w:p>
    <w:p w:rsidR="00AA1F4E" w:rsidRDefault="00AA1F4E">
      <w:pPr>
        <w:spacing w:before="71"/>
        <w:ind w:left="112" w:right="280"/>
        <w:rPr>
          <w:rFonts w:ascii="Arial" w:hAnsi="Arial"/>
          <w:i/>
          <w:iCs/>
          <w:sz w:val="18"/>
          <w:szCs w:val="18"/>
          <w:lang w:eastAsia="it-IT"/>
        </w:rPr>
      </w:pPr>
      <w:r>
        <w:rPr>
          <w:rFonts w:ascii="Arial" w:hAnsi="Arial"/>
          <w:i/>
          <w:iCs/>
          <w:sz w:val="18"/>
          <w:szCs w:val="18"/>
          <w:lang w:eastAsia="it-IT"/>
        </w:rPr>
        <w:t>L'ufficio competente potrà procedere, ai sensi dell'art. 71 del D.P.R. 445/2000, ad effettuare controlli sulla veridicità delle dichiarazioni sostitutive di certificazione.</w:t>
      </w:r>
    </w:p>
    <w:p w:rsidR="00AA1F4E" w:rsidRDefault="00AA1F4E">
      <w:pPr>
        <w:spacing w:line="164" w:lineRule="exact"/>
        <w:rPr>
          <w:sz w:val="16"/>
          <w:szCs w:val="16"/>
          <w:lang w:eastAsia="it-IT"/>
        </w:rPr>
      </w:pPr>
    </w:p>
    <w:p w:rsidR="00AA1F4E" w:rsidRDefault="00AA1F4E">
      <w:pPr>
        <w:spacing w:line="276" w:lineRule="auto"/>
        <w:ind w:right="-7"/>
        <w:jc w:val="center"/>
      </w:pPr>
    </w:p>
    <w:sectPr w:rsidR="00AA1F4E" w:rsidSect="00A24C56">
      <w:pgSz w:w="11906" w:h="16838"/>
      <w:pgMar w:top="397" w:right="397" w:bottom="397" w:left="397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Liberation San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C517D"/>
    <w:multiLevelType w:val="multilevel"/>
    <w:tmpl w:val="FFFFFFFF"/>
    <w:lvl w:ilvl="0">
      <w:start w:val="1"/>
      <w:numFmt w:val="none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">
    <w:nsid w:val="5CE45AE3"/>
    <w:multiLevelType w:val="multilevel"/>
    <w:tmpl w:val="FFFFFFFF"/>
    <w:lvl w:ilvl="0">
      <w:start w:val="1"/>
      <w:numFmt w:val="decimal"/>
      <w:lvlText w:val="%1."/>
      <w:lvlJc w:val="left"/>
      <w:pPr>
        <w:ind w:left="466" w:hanging="342"/>
      </w:pPr>
      <w:rPr>
        <w:rFonts w:ascii="Arial" w:eastAsia="Times New Roman" w:hAnsi="Arial"/>
        <w:spacing w:val="-9"/>
        <w:w w:val="100"/>
        <w:sz w:val="18"/>
        <w:szCs w:val="18"/>
      </w:rPr>
    </w:lvl>
    <w:lvl w:ilvl="1">
      <w:start w:val="1"/>
      <w:numFmt w:val="bullet"/>
      <w:lvlText w:val=""/>
      <w:lvlJc w:val="left"/>
      <w:pPr>
        <w:ind w:left="708" w:hanging="342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ind w:left="957" w:hanging="342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ind w:left="1206" w:hanging="342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ind w:left="1455" w:hanging="342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ind w:left="1703" w:hanging="342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ind w:left="1952" w:hanging="342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ind w:left="2201" w:hanging="342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ind w:left="2450" w:hanging="342"/>
      </w:pPr>
      <w:rPr>
        <w:rFonts w:ascii="Symbol" w:hAnsi="Symbol" w:cs="Symbo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2"/>
  <w:embedSystemFonts/>
  <w:defaultTabStop w:val="720"/>
  <w:hyphenationZone w:val="283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24C56"/>
    <w:rsid w:val="001E2100"/>
    <w:rsid w:val="002D04AA"/>
    <w:rsid w:val="00A24C56"/>
    <w:rsid w:val="00AA1F4E"/>
    <w:rsid w:val="00E959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4C56"/>
    <w:rPr>
      <w:rFonts w:ascii="Times New Roman" w:eastAsia="Times New Roman" w:hAnsi="Times New Roman" w:cs="Times New Roman"/>
      <w:lang w:eastAsia="en-US"/>
    </w:rPr>
  </w:style>
  <w:style w:type="paragraph" w:styleId="Heading1">
    <w:name w:val="heading 1"/>
    <w:basedOn w:val="Normal"/>
    <w:link w:val="Heading1Char"/>
    <w:uiPriority w:val="99"/>
    <w:qFormat/>
    <w:rsid w:val="00A24C56"/>
    <w:pPr>
      <w:ind w:left="402" w:right="271"/>
      <w:jc w:val="center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0371A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customStyle="1" w:styleId="ListParagraphChar">
    <w:name w:val="List Paragraph Char"/>
    <w:link w:val="ListParagraph"/>
    <w:uiPriority w:val="99"/>
    <w:locked/>
    <w:rPr>
      <w:rFonts w:ascii="Times New Roman" w:hAnsi="Times New Roman" w:cs="Times New Roman"/>
      <w:lang w:val="it-IT"/>
    </w:rPr>
  </w:style>
  <w:style w:type="character" w:customStyle="1" w:styleId="HeaderChar">
    <w:name w:val="Header Char"/>
    <w:basedOn w:val="DefaultParagraphFont"/>
    <w:link w:val="Header"/>
    <w:uiPriority w:val="99"/>
    <w:locked/>
    <w:rPr>
      <w:rFonts w:ascii="Times New Roman" w:hAnsi="Times New Roman" w:cs="Times New Roman"/>
      <w:lang w:val="it-IT"/>
    </w:rPr>
  </w:style>
  <w:style w:type="character" w:customStyle="1" w:styleId="FooterChar">
    <w:name w:val="Footer Char"/>
    <w:basedOn w:val="DefaultParagraphFont"/>
    <w:link w:val="Footer"/>
    <w:uiPriority w:val="99"/>
    <w:locked/>
    <w:rPr>
      <w:rFonts w:ascii="Times New Roman" w:hAnsi="Times New Roman" w:cs="Times New Roman"/>
      <w:lang w:val="it-IT"/>
    </w:rPr>
  </w:style>
  <w:style w:type="character" w:customStyle="1" w:styleId="ListLabel1">
    <w:name w:val="ListLabel 1"/>
    <w:uiPriority w:val="99"/>
    <w:rsid w:val="00A24C56"/>
  </w:style>
  <w:style w:type="character" w:customStyle="1" w:styleId="ListLabel2">
    <w:name w:val="ListLabel 2"/>
    <w:uiPriority w:val="99"/>
    <w:rsid w:val="00A24C56"/>
  </w:style>
  <w:style w:type="character" w:customStyle="1" w:styleId="ListLabel3">
    <w:name w:val="ListLabel 3"/>
    <w:uiPriority w:val="99"/>
    <w:rsid w:val="00A24C56"/>
  </w:style>
  <w:style w:type="character" w:customStyle="1" w:styleId="ListLabel4">
    <w:name w:val="ListLabel 4"/>
    <w:uiPriority w:val="99"/>
    <w:rsid w:val="00A24C56"/>
  </w:style>
  <w:style w:type="character" w:customStyle="1" w:styleId="ListLabel5">
    <w:name w:val="ListLabel 5"/>
    <w:uiPriority w:val="99"/>
    <w:rsid w:val="00A24C56"/>
  </w:style>
  <w:style w:type="character" w:customStyle="1" w:styleId="ListLabel6">
    <w:name w:val="ListLabel 6"/>
    <w:uiPriority w:val="99"/>
    <w:rsid w:val="00A24C56"/>
  </w:style>
  <w:style w:type="character" w:customStyle="1" w:styleId="ListLabel7">
    <w:name w:val="ListLabel 7"/>
    <w:uiPriority w:val="99"/>
    <w:rsid w:val="00A24C56"/>
  </w:style>
  <w:style w:type="character" w:customStyle="1" w:styleId="ListLabel8">
    <w:name w:val="ListLabel 8"/>
    <w:uiPriority w:val="99"/>
    <w:rsid w:val="00A24C56"/>
  </w:style>
  <w:style w:type="character" w:customStyle="1" w:styleId="ListLabel9">
    <w:name w:val="ListLabel 9"/>
    <w:uiPriority w:val="99"/>
    <w:rsid w:val="00A24C56"/>
    <w:rPr>
      <w:rFonts w:eastAsia="Times New Roman"/>
    </w:rPr>
  </w:style>
  <w:style w:type="character" w:customStyle="1" w:styleId="ListLabel10">
    <w:name w:val="ListLabel 10"/>
    <w:uiPriority w:val="99"/>
    <w:rsid w:val="00A24C56"/>
  </w:style>
  <w:style w:type="character" w:customStyle="1" w:styleId="ListLabel11">
    <w:name w:val="ListLabel 11"/>
    <w:uiPriority w:val="99"/>
    <w:rsid w:val="00A24C56"/>
  </w:style>
  <w:style w:type="character" w:customStyle="1" w:styleId="ListLabel12">
    <w:name w:val="ListLabel 12"/>
    <w:uiPriority w:val="99"/>
    <w:rsid w:val="00A24C56"/>
  </w:style>
  <w:style w:type="character" w:customStyle="1" w:styleId="ListLabel13">
    <w:name w:val="ListLabel 13"/>
    <w:uiPriority w:val="99"/>
    <w:rsid w:val="00A24C56"/>
    <w:rPr>
      <w:rFonts w:ascii="Arial" w:eastAsia="Times New Roman" w:hAnsi="Arial" w:cs="Arial"/>
      <w:spacing w:val="-9"/>
      <w:w w:val="100"/>
      <w:sz w:val="18"/>
      <w:szCs w:val="18"/>
      <w:lang w:val="it-IT" w:eastAsia="it-IT"/>
    </w:rPr>
  </w:style>
  <w:style w:type="character" w:customStyle="1" w:styleId="ListLabel14">
    <w:name w:val="ListLabel 14"/>
    <w:uiPriority w:val="99"/>
    <w:rsid w:val="00A24C56"/>
    <w:rPr>
      <w:lang w:val="it-IT" w:eastAsia="it-IT"/>
    </w:rPr>
  </w:style>
  <w:style w:type="character" w:customStyle="1" w:styleId="ListLabel15">
    <w:name w:val="ListLabel 15"/>
    <w:uiPriority w:val="99"/>
    <w:rsid w:val="00A24C56"/>
    <w:rPr>
      <w:lang w:val="it-IT" w:eastAsia="it-IT"/>
    </w:rPr>
  </w:style>
  <w:style w:type="character" w:customStyle="1" w:styleId="ListLabel16">
    <w:name w:val="ListLabel 16"/>
    <w:uiPriority w:val="99"/>
    <w:rsid w:val="00A24C56"/>
    <w:rPr>
      <w:lang w:val="it-IT" w:eastAsia="it-IT"/>
    </w:rPr>
  </w:style>
  <w:style w:type="character" w:customStyle="1" w:styleId="ListLabel17">
    <w:name w:val="ListLabel 17"/>
    <w:uiPriority w:val="99"/>
    <w:rsid w:val="00A24C56"/>
    <w:rPr>
      <w:lang w:val="it-IT" w:eastAsia="it-IT"/>
    </w:rPr>
  </w:style>
  <w:style w:type="character" w:customStyle="1" w:styleId="ListLabel18">
    <w:name w:val="ListLabel 18"/>
    <w:uiPriority w:val="99"/>
    <w:rsid w:val="00A24C56"/>
    <w:rPr>
      <w:lang w:val="it-IT" w:eastAsia="it-IT"/>
    </w:rPr>
  </w:style>
  <w:style w:type="character" w:customStyle="1" w:styleId="ListLabel19">
    <w:name w:val="ListLabel 19"/>
    <w:uiPriority w:val="99"/>
    <w:rsid w:val="00A24C56"/>
    <w:rPr>
      <w:lang w:val="it-IT" w:eastAsia="it-IT"/>
    </w:rPr>
  </w:style>
  <w:style w:type="character" w:customStyle="1" w:styleId="ListLabel20">
    <w:name w:val="ListLabel 20"/>
    <w:uiPriority w:val="99"/>
    <w:rsid w:val="00A24C56"/>
    <w:rPr>
      <w:lang w:val="it-IT" w:eastAsia="it-IT"/>
    </w:rPr>
  </w:style>
  <w:style w:type="character" w:customStyle="1" w:styleId="ListLabel21">
    <w:name w:val="ListLabel 21"/>
    <w:uiPriority w:val="99"/>
    <w:rsid w:val="00A24C56"/>
    <w:rPr>
      <w:lang w:val="it-IT" w:eastAsia="it-IT"/>
    </w:rPr>
  </w:style>
  <w:style w:type="character" w:customStyle="1" w:styleId="ListLabel22">
    <w:name w:val="ListLabel 22"/>
    <w:uiPriority w:val="99"/>
    <w:rsid w:val="00A24C56"/>
  </w:style>
  <w:style w:type="character" w:customStyle="1" w:styleId="ListLabel23">
    <w:name w:val="ListLabel 23"/>
    <w:uiPriority w:val="99"/>
    <w:rsid w:val="00A24C56"/>
  </w:style>
  <w:style w:type="character" w:customStyle="1" w:styleId="ListLabel24">
    <w:name w:val="ListLabel 24"/>
    <w:uiPriority w:val="99"/>
    <w:rsid w:val="00A24C56"/>
  </w:style>
  <w:style w:type="character" w:customStyle="1" w:styleId="ListLabel25">
    <w:name w:val="ListLabel 25"/>
    <w:uiPriority w:val="99"/>
    <w:rsid w:val="00A24C56"/>
  </w:style>
  <w:style w:type="character" w:customStyle="1" w:styleId="ListLabel26">
    <w:name w:val="ListLabel 26"/>
    <w:uiPriority w:val="99"/>
    <w:rsid w:val="00A24C56"/>
  </w:style>
  <w:style w:type="character" w:customStyle="1" w:styleId="ListLabel27">
    <w:name w:val="ListLabel 27"/>
    <w:uiPriority w:val="99"/>
    <w:rsid w:val="00A24C56"/>
  </w:style>
  <w:style w:type="paragraph" w:styleId="Title">
    <w:name w:val="Title"/>
    <w:basedOn w:val="Normal"/>
    <w:next w:val="BodyText"/>
    <w:link w:val="TitleChar"/>
    <w:uiPriority w:val="99"/>
    <w:qFormat/>
    <w:rsid w:val="00A24C56"/>
    <w:pPr>
      <w:keepNext/>
      <w:spacing w:before="240" w:after="120"/>
    </w:pPr>
    <w:rPr>
      <w:rFonts w:ascii="Liberation Sans" w:eastAsia="Calibri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30371A"/>
    <w:rPr>
      <w:rFonts w:asciiTheme="majorHAnsi" w:eastAsiaTheme="majorEastAsia" w:hAnsiTheme="majorHAnsi" w:cstheme="majorBidi"/>
      <w:b/>
      <w:bCs/>
      <w:kern w:val="28"/>
      <w:sz w:val="32"/>
      <w:szCs w:val="32"/>
      <w:lang w:eastAsia="en-US"/>
    </w:rPr>
  </w:style>
  <w:style w:type="paragraph" w:styleId="BodyText">
    <w:name w:val="Body Text"/>
    <w:basedOn w:val="Normal"/>
    <w:link w:val="BodyTextChar"/>
    <w:uiPriority w:val="99"/>
    <w:rsid w:val="00A24C56"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30371A"/>
    <w:rPr>
      <w:rFonts w:ascii="Times New Roman" w:eastAsia="Times New Roman" w:hAnsi="Times New Roman" w:cs="Times New Roman"/>
      <w:lang w:eastAsia="en-US"/>
    </w:rPr>
  </w:style>
  <w:style w:type="paragraph" w:styleId="List">
    <w:name w:val="List"/>
    <w:basedOn w:val="BodyText"/>
    <w:uiPriority w:val="99"/>
    <w:rsid w:val="00A24C56"/>
  </w:style>
  <w:style w:type="paragraph" w:styleId="Caption">
    <w:name w:val="caption"/>
    <w:basedOn w:val="Normal"/>
    <w:uiPriority w:val="99"/>
    <w:qFormat/>
    <w:rsid w:val="00A24C56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ice">
    <w:name w:val="Indice"/>
    <w:basedOn w:val="Normal"/>
    <w:uiPriority w:val="99"/>
    <w:rsid w:val="00A24C56"/>
    <w:pPr>
      <w:suppressLineNumbers/>
    </w:pPr>
  </w:style>
  <w:style w:type="paragraph" w:styleId="ListParagraph">
    <w:name w:val="List Paragraph"/>
    <w:basedOn w:val="Normal"/>
    <w:link w:val="ListParagraphChar"/>
    <w:uiPriority w:val="99"/>
    <w:qFormat/>
    <w:rsid w:val="00A24C56"/>
    <w:rPr>
      <w:sz w:val="20"/>
      <w:szCs w:val="20"/>
      <w:lang w:eastAsia="it-IT"/>
    </w:rPr>
  </w:style>
  <w:style w:type="paragraph" w:customStyle="1" w:styleId="TableParagraph">
    <w:name w:val="Table Paragraph"/>
    <w:basedOn w:val="Normal"/>
    <w:uiPriority w:val="99"/>
    <w:rsid w:val="00A24C56"/>
  </w:style>
  <w:style w:type="paragraph" w:styleId="Header">
    <w:name w:val="header"/>
    <w:basedOn w:val="Normal"/>
    <w:link w:val="HeaderChar"/>
    <w:uiPriority w:val="99"/>
    <w:pPr>
      <w:tabs>
        <w:tab w:val="center" w:pos="4819"/>
        <w:tab w:val="right" w:pos="9638"/>
      </w:tabs>
    </w:pPr>
  </w:style>
  <w:style w:type="character" w:customStyle="1" w:styleId="HeaderChar1">
    <w:name w:val="Header Char1"/>
    <w:basedOn w:val="DefaultParagraphFont"/>
    <w:link w:val="Header"/>
    <w:uiPriority w:val="99"/>
    <w:semiHidden/>
    <w:rsid w:val="0030371A"/>
    <w:rPr>
      <w:rFonts w:ascii="Times New Roman" w:eastAsia="Times New Roman" w:hAnsi="Times New Roman" w:cs="Times New Roman"/>
      <w:lang w:eastAsia="en-US"/>
    </w:rPr>
  </w:style>
  <w:style w:type="paragraph" w:styleId="Footer">
    <w:name w:val="footer"/>
    <w:basedOn w:val="Normal"/>
    <w:link w:val="FooterChar"/>
    <w:uiPriority w:val="99"/>
    <w:pPr>
      <w:tabs>
        <w:tab w:val="center" w:pos="4819"/>
        <w:tab w:val="right" w:pos="9638"/>
      </w:tabs>
    </w:pPr>
  </w:style>
  <w:style w:type="character" w:customStyle="1" w:styleId="FooterChar1">
    <w:name w:val="Footer Char1"/>
    <w:basedOn w:val="DefaultParagraphFont"/>
    <w:link w:val="Footer"/>
    <w:uiPriority w:val="99"/>
    <w:semiHidden/>
    <w:rsid w:val="0030371A"/>
    <w:rPr>
      <w:rFonts w:ascii="Times New Roman" w:eastAsia="Times New Roman" w:hAnsi="Times New Roman" w:cs="Times New Roman"/>
      <w:lang w:eastAsia="en-US"/>
    </w:rPr>
  </w:style>
  <w:style w:type="paragraph" w:styleId="NoSpacing">
    <w:name w:val="No Spacing"/>
    <w:uiPriority w:val="99"/>
    <w:qFormat/>
    <w:rPr>
      <w:rFonts w:ascii="Times New Roman" w:eastAsia="Times New Roman" w:hAnsi="Times New Roman" w:cs="Times New Roman"/>
      <w:lang w:eastAsia="en-US"/>
    </w:rPr>
  </w:style>
  <w:style w:type="paragraph" w:customStyle="1" w:styleId="Contenutocornice">
    <w:name w:val="Contenuto cornice"/>
    <w:basedOn w:val="Normal"/>
    <w:uiPriority w:val="99"/>
    <w:rsid w:val="00A24C56"/>
  </w:style>
  <w:style w:type="table" w:customStyle="1" w:styleId="TableNormal1">
    <w:name w:val="Table Normal1"/>
    <w:uiPriority w:val="99"/>
    <w:semiHidden/>
    <w:rsid w:val="00A24C56"/>
    <w:rPr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uiPriority w:val="99"/>
    <w:semiHidden/>
    <w:rPr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99"/>
    <w:semiHidden/>
    <w:rPr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2</Pages>
  <Words>246</Words>
  <Characters>1403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3</dc:title>
  <dc:subject/>
  <dc:creator>PC</dc:creator>
  <cp:keywords/>
  <dc:description/>
  <cp:lastModifiedBy>comune sorbo</cp:lastModifiedBy>
  <cp:revision>2</cp:revision>
  <dcterms:created xsi:type="dcterms:W3CDTF">2020-06-19T08:09:00Z</dcterms:created>
  <dcterms:modified xsi:type="dcterms:W3CDTF">2020-06-19T08:09:00Z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reator">
    <vt:lpwstr>Writer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